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2025年2月20日    星期四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今日来园：21人。</w:t>
      </w:r>
    </w:p>
    <w:p w14:paraId="4F8E737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6DFC7A51">
        <w:tc>
          <w:tcPr>
            <w:tcW w:w="2840" w:type="dxa"/>
          </w:tcPr>
          <w:p w14:paraId="3295DDDB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/>
                <w:color w:val="0070C0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9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981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300CAC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9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82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E8C56C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9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982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265A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7A3D70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9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82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7497663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9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82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1FD945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9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83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E4E7540">
        <w:tc>
          <w:tcPr>
            <w:tcW w:w="2840" w:type="dxa"/>
          </w:tcPr>
          <w:p w14:paraId="5083614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9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983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4A4629E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9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83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62FDCA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9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83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902E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3DC15810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9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82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393D67B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9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98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30ECB0F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9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983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653308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7CDFCBD9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63CBE65B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2户外活动</w:t>
      </w:r>
      <w:r>
        <w:rPr>
          <w:rFonts w:hint="eastAsia" w:asciiTheme="minorEastAsia" w:hAnsiTheme="minorEastAsia"/>
          <w:color w:val="0070C0"/>
        </w:rPr>
        <w:t>】</w:t>
      </w:r>
    </w:p>
    <w:p w14:paraId="4C69119E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728F1FA0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2DC0DF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2B4963D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IMG_9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984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9266340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7" name="图片 27" descr="IMG_9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984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77BAF77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8" name="图片 28" descr="IMG_9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984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9536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BE8671E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9" name="图片 29" descr="IMG_9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984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A91DDB2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0" name="图片 30" descr="IMG_98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984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59F67E7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9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984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4630CB">
        <w:tc>
          <w:tcPr>
            <w:tcW w:w="2840" w:type="dxa"/>
          </w:tcPr>
          <w:p w14:paraId="5B6989D2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3" name="图片 33" descr="IMG_98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986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55A2076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5" name="图片 35" descr="IMG_9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985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D058201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6" name="图片 36" descr="IMG_9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985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A25CA6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1DCE320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3集体活动</w:t>
      </w:r>
      <w:r>
        <w:rPr>
          <w:rFonts w:hint="eastAsia" w:asciiTheme="minorEastAsia" w:hAnsiTheme="minorEastAsia"/>
          <w:color w:val="0070C0"/>
        </w:rPr>
        <w:t>】</w:t>
      </w:r>
    </w:p>
    <w:p w14:paraId="20D3C518">
      <w:pPr>
        <w:spacing w:line="360" w:lineRule="exact"/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数学：连连看</w:t>
      </w:r>
    </w:p>
    <w:p w14:paraId="2B755B7A">
      <w:pPr>
        <w:spacing w:line="360" w:lineRule="exact"/>
        <w:ind w:firstLine="420" w:firstLineChars="200"/>
        <w:rPr>
          <w:rFonts w:hint="eastAsia"/>
          <w:lang w:val="en-US" w:eastAsia="zh-CN"/>
        </w:rPr>
      </w:pPr>
      <w:r>
        <w:rPr>
          <w:rFonts w:hint="eastAsia" w:ascii="宋体" w:hAnsi="宋体" w:cs="宋体"/>
          <w:szCs w:val="21"/>
        </w:rPr>
        <w:t>《连连看》是指按照数字1、2、3、4……的排列顺序用线把它们连起来，从而形成一幅图画。此活动涉及到的数学知识是数序，这里所谓的数序指的就是数字按照一定顺序排列，而本节活动中涉及的数序是按照数量少到多有序排列，即1、2、3、4……。活动通过看数字拍手、找朋友的方式理解、感知相邻数之间的数差关系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130"/>
        <w:gridCol w:w="2130"/>
        <w:gridCol w:w="2131"/>
        <w:gridCol w:w="2131"/>
      </w:tblGrid>
      <w:tr w14:paraId="202692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581" w:hRule="atLeast"/>
        </w:trPr>
        <w:tc>
          <w:tcPr>
            <w:tcW w:w="2130" w:type="dxa"/>
          </w:tcPr>
          <w:p w14:paraId="652E273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textAlignment w:val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68580</wp:posOffset>
                  </wp:positionV>
                  <wp:extent cx="1160780" cy="870585"/>
                  <wp:effectExtent l="0" t="0" r="7620" b="18415"/>
                  <wp:wrapNone/>
                  <wp:docPr id="38" name="图片 38" descr="IMG_9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986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0" w:type="dxa"/>
          </w:tcPr>
          <w:p w14:paraId="1F4E1B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textAlignment w:val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52705</wp:posOffset>
                  </wp:positionV>
                  <wp:extent cx="1160780" cy="870585"/>
                  <wp:effectExtent l="0" t="0" r="7620" b="18415"/>
                  <wp:wrapNone/>
                  <wp:docPr id="39" name="图片 39" descr="IMG_9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987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1" w:type="dxa"/>
          </w:tcPr>
          <w:p w14:paraId="26F6DB8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textAlignment w:val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69215</wp:posOffset>
                  </wp:positionV>
                  <wp:extent cx="1160780" cy="870585"/>
                  <wp:effectExtent l="0" t="0" r="7620" b="18415"/>
                  <wp:wrapNone/>
                  <wp:docPr id="40" name="图片 40" descr="IMG_9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987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31" w:type="dxa"/>
          </w:tcPr>
          <w:p w14:paraId="347F02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textAlignment w:val="auto"/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60960</wp:posOffset>
                  </wp:positionV>
                  <wp:extent cx="1160780" cy="870585"/>
                  <wp:effectExtent l="0" t="0" r="7620" b="18415"/>
                  <wp:wrapNone/>
                  <wp:docPr id="41" name="图片 41" descr="IMG_9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987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8B04B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eastAsiaTheme="minorEastAsia"/>
          <w:lang w:eastAsia="zh-CN"/>
        </w:rPr>
      </w:pPr>
    </w:p>
    <w:p w14:paraId="69601EEB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4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gsImhkaWQiOiI4NmE4NzUyOWQxNGEyNmNjZTQ3Y2U2MDYwNDEyZjg2OSIsInVzZXJDb3VudCI6MTh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BD7BB13"/>
    <w:rsid w:val="5EE92E69"/>
    <w:rsid w:val="5F7F5AE8"/>
    <w:rsid w:val="62FFFA5E"/>
    <w:rsid w:val="65EF1059"/>
    <w:rsid w:val="67F1A61B"/>
    <w:rsid w:val="6B0F5998"/>
    <w:rsid w:val="6D33DC7B"/>
    <w:rsid w:val="77FD6C35"/>
    <w:rsid w:val="79A5D034"/>
    <w:rsid w:val="79D450CE"/>
    <w:rsid w:val="79F3583A"/>
    <w:rsid w:val="7E35BB4E"/>
    <w:rsid w:val="7F3E53EA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E2A9FBB"/>
    <w:rsid w:val="DFF72AD4"/>
    <w:rsid w:val="EA7F88E9"/>
    <w:rsid w:val="EDDFE9AA"/>
    <w:rsid w:val="EE7F6DBE"/>
    <w:rsid w:val="EE8EAEA5"/>
    <w:rsid w:val="EED7F13C"/>
    <w:rsid w:val="EF5E2E51"/>
    <w:rsid w:val="EF794578"/>
    <w:rsid w:val="EFBF740C"/>
    <w:rsid w:val="F3F3B3CE"/>
    <w:rsid w:val="F711D1A8"/>
    <w:rsid w:val="F77B68E0"/>
    <w:rsid w:val="F77F97CC"/>
    <w:rsid w:val="F7F2123F"/>
    <w:rsid w:val="F9DF3E66"/>
    <w:rsid w:val="FAFB20EE"/>
    <w:rsid w:val="FB9F31F5"/>
    <w:rsid w:val="FBBFCC19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1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2024-03-12T05:51:00Z</dcterms:created>
  <dc:creator>hsy.</dc:creator>
  <cp:lastModifiedBy>hsy.</cp:lastModifiedBy>
  <dcterms:modified xsi:type="dcterms:W3CDTF">2025-02-21T13:39:35Z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B8098F9705AEDA5AFC42B467CD3E116F_43</vt:lpwstr>
  </property>
</Properties>
</file>