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6C70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-568960</wp:posOffset>
            </wp:positionV>
            <wp:extent cx="7557135" cy="11261725"/>
            <wp:effectExtent l="0" t="0" r="12065" b="15875"/>
            <wp:wrapSquare wrapText="bothSides"/>
            <wp:docPr id="1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12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640080</wp:posOffset>
                </wp:positionH>
                <wp:positionV relativeFrom="paragraph">
                  <wp:posOffset>326390</wp:posOffset>
                </wp:positionV>
                <wp:extent cx="6697345" cy="98501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85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723355E1">
                            <w:pPr>
                              <w:jc w:val="center"/>
                              <w:rPr>
                                <w:rFonts w:hint="default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D0D0D"/>
                                <w:sz w:val="32"/>
                                <w:szCs w:val="32"/>
                                <w:lang w:val="en-US" w:eastAsia="zh-CN"/>
                              </w:rPr>
                              <w:t>2.27今日动态</w:t>
                            </w:r>
                          </w:p>
                          <w:p w14:paraId="37DC58B5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出勤：全班应到35人，实到33人，马晔彤、吕初禾请假。</w:t>
                            </w:r>
                          </w:p>
                          <w:p w14:paraId="318134EE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区域活动：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771"/>
                              <w:gridCol w:w="3920"/>
                              <w:gridCol w:w="3536"/>
                            </w:tblGrid>
                            <w:tr w14:paraId="630060F9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5CC7CE4A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区域名称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01D30A21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游戏幼儿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vAlign w:val="center"/>
                                </w:tcPr>
                                <w:p w14:paraId="6C8EB010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精彩瞬间</w:t>
                                  </w:r>
                                </w:p>
                              </w:tc>
                            </w:tr>
                            <w:tr w14:paraId="27FA3A86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00A6928D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音乐区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7849C2D4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刘家米、苏筱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vAlign w:val="center"/>
                                </w:tcPr>
                                <w:p w14:paraId="70B53FB9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6" name="图片 1" descr="/Users/luluwen/Downloads/IMG_8457.jpgIMG_84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1" descr="/Users/luluwen/Downloads/IMG_8457.jpgIMG_845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1491AE06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03B330F7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积木区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620F820A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刘家琦、强博延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vAlign w:val="center"/>
                                </w:tcPr>
                                <w:p w14:paraId="18F76ADC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7" name="图片 2" descr="/Users/luluwen/Downloads/IMG_8435.jpgIMG_84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2" descr="/Users/luluwen/Downloads/IMG_8435.jpgIMG_843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101F930E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7B06F85D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益智区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23900453">
                                  <w:pPr>
                                    <w:jc w:val="left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李珍宜、陈邹诗羽、王紫晨、李子悦、谌星宇、潘佳汐、赵佳琦、孙雅甜、颜迦勒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vAlign w:val="center"/>
                                </w:tcPr>
                                <w:p w14:paraId="25EA6789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8" name="图片 3" descr="/Users/luluwen/Downloads/IMG_8441.jpgIMG_84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3" descr="/Users/luluwen/Downloads/IMG_8441.jpgIMG_844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8D7A574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9" name="图片 4" descr="/Users/luluwen/Downloads/IMG_8444.jpgIMG_84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4" descr="/Users/luluwen/Downloads/IMG_8444.jpgIMG_844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632B6CB">
                            <w:pPr>
                              <w:jc w:val="both"/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.4pt;margin-top:25.7pt;height:775.6pt;width:527.35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1tpw7dgAAAAMAQAADwAAAAAAAAABACAAAAAiAAAAZHJzL2Rvd25yZXYueG1sUEsBAhQA&#10;FAAAAAgAh07iQDMhwBIrAgAAOgQAAA4AAAAAAAAAAQAgAAAAJw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23355E1">
                      <w:pPr>
                        <w:jc w:val="center"/>
                        <w:rPr>
                          <w:rFonts w:hint="default" w:ascii="伯乐花香体" w:hAnsi="伯乐花香体" w:eastAsia="伯乐花香体" w:cs="伯乐花香体"/>
                          <w:color w:val="0D0D0D"/>
                          <w:sz w:val="4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D0D0D"/>
                          <w:sz w:val="32"/>
                          <w:szCs w:val="32"/>
                          <w:lang w:val="en-US" w:eastAsia="zh-CN"/>
                        </w:rPr>
                        <w:t>2.27今日动态</w:t>
                      </w:r>
                    </w:p>
                    <w:p w14:paraId="37DC58B5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出勤：全班应到35人，实到33人，马晔彤、吕初禾请假。</w:t>
                      </w:r>
                    </w:p>
                    <w:p w14:paraId="318134EE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区域活动：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771"/>
                        <w:gridCol w:w="3920"/>
                        <w:gridCol w:w="3536"/>
                      </w:tblGrid>
                      <w:tr w14:paraId="630060F9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5CC7CE4A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区域名称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01D30A21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游戏幼儿</w:t>
                            </w:r>
                          </w:p>
                        </w:tc>
                        <w:tc>
                          <w:tcPr>
                            <w:tcW w:w="3528" w:type="dxa"/>
                            <w:vAlign w:val="center"/>
                          </w:tcPr>
                          <w:p w14:paraId="6C8EB010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精彩瞬间</w:t>
                            </w:r>
                          </w:p>
                        </w:tc>
                      </w:tr>
                      <w:tr w14:paraId="27FA3A86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00A6928D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音乐区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7849C2D4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刘家米、苏筱</w:t>
                            </w:r>
                          </w:p>
                        </w:tc>
                        <w:tc>
                          <w:tcPr>
                            <w:tcW w:w="3528" w:type="dxa"/>
                            <w:vAlign w:val="center"/>
                          </w:tcPr>
                          <w:p w14:paraId="70B53FB9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6" name="图片 1" descr="/Users/luluwen/Downloads/IMG_8457.jpgIMG_8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 descr="/Users/luluwen/Downloads/IMG_8457.jpgIMG_84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14:paraId="1491AE06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03B330F7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积木区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620F820A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刘家琦、强博延</w:t>
                            </w:r>
                          </w:p>
                        </w:tc>
                        <w:tc>
                          <w:tcPr>
                            <w:tcW w:w="3528" w:type="dxa"/>
                            <w:vAlign w:val="center"/>
                          </w:tcPr>
                          <w:p w14:paraId="18F76ADC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7" name="图片 2" descr="/Users/luluwen/Downloads/IMG_8435.jpgIMG_8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2" descr="/Users/luluwen/Downloads/IMG_8435.jpgIMG_84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14:paraId="101F930E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7B06F85D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益智区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23900453"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李珍宜、陈邹诗羽、王紫晨、李子悦、谌星宇、潘佳汐、赵佳琦、孙雅甜、颜迦勒</w:t>
                            </w:r>
                          </w:p>
                        </w:tc>
                        <w:tc>
                          <w:tcPr>
                            <w:tcW w:w="3528" w:type="dxa"/>
                            <w:vAlign w:val="center"/>
                          </w:tcPr>
                          <w:p w14:paraId="25EA6789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8" name="图片 3" descr="/Users/luluwen/Downloads/IMG_8441.jpgIMG_8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3" descr="/Users/luluwen/Downloads/IMG_8441.jpgIMG_84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7A574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9" name="图片 4" descr="/Users/luluwen/Downloads/IMG_8444.jpgIMG_84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4" descr="/Users/luluwen/Downloads/IMG_8444.jpgIMG_84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632B6CB">
                      <w:pPr>
                        <w:jc w:val="both"/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FE56E">
      <w:pPr>
        <w:pBdr>
          <w:bottom w:val="dashed" w:color="auto" w:sz="18" w:space="0"/>
        </w:pBdr>
        <w:jc w:val="righ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-5080</wp:posOffset>
            </wp:positionV>
            <wp:extent cx="7557135" cy="10689590"/>
            <wp:effectExtent l="0" t="0" r="12065" b="3810"/>
            <wp:wrapSquare wrapText="bothSides"/>
            <wp:docPr id="3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373380</wp:posOffset>
                </wp:positionH>
                <wp:positionV relativeFrom="paragraph">
                  <wp:posOffset>275590</wp:posOffset>
                </wp:positionV>
                <wp:extent cx="6696710" cy="9316085"/>
                <wp:effectExtent l="0" t="0" r="0" b="0"/>
                <wp:wrapSquare wrapText="bothSides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31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1BC5E700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771"/>
                              <w:gridCol w:w="3920"/>
                              <w:gridCol w:w="3536"/>
                            </w:tblGrid>
                            <w:tr w14:paraId="1501C0D7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76E5E3C0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区域名称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6A260349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游戏幼儿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vAlign w:val="center"/>
                                </w:tcPr>
                                <w:p w14:paraId="448EBD58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精彩瞬间</w:t>
                                  </w:r>
                                </w:p>
                              </w:tc>
                            </w:tr>
                            <w:tr w14:paraId="4FF898BF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51452687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图书区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019B34D6">
                                  <w:pPr>
                                    <w:jc w:val="left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张铭泽、施浩宇、胡靳言、丁熠、王紫晨、孟书漫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vAlign w:val="center"/>
                                </w:tcPr>
                                <w:p w14:paraId="339381EC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10" name="图片 10" descr="/Users/luluwen/Downloads/IMG_8448.jpgIMG_84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/Users/luluwen/Downloads/IMG_8448.jpgIMG_844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B51051F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13" name="图片 13" descr="/Users/luluwen/Downloads/IMG_8449.jpgIMG_84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/Users/luluwen/Downloads/IMG_8449.jpgIMG_844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347411E3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62064326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美工区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32DC38C0">
                                  <w:pPr>
                                    <w:jc w:val="left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周雲、刘沐宁、王紫絮、蔡诺妍、汤灿、王思越、陈邹诗羽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vAlign w:val="center"/>
                                </w:tcPr>
                                <w:p w14:paraId="33C7088C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11" name="图片 11" descr="/Users/luluwen/Downloads/IMG_8450.jpgIMG_84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/Users/luluwen/Downloads/IMG_8450.jpgIMG_84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5828C4B2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2AF34866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桌面建构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1D032558">
                                  <w:pPr>
                                    <w:jc w:val="left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张屹然、杨语彤、孔范晔、徐健宇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vAlign w:val="center"/>
                                </w:tcPr>
                                <w:p w14:paraId="1F29CFB9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14" name="图片 14" descr="/Users/luluwen/Downloads/IMG_8436.jpgIMG_84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/Users/luluwen/Downloads/IMG_8436.jpgIMG_843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80CC329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学习活动：数学“认识正点、半点”</w:t>
                            </w:r>
                          </w:p>
                          <w:p w14:paraId="2ECD349F">
                            <w:pPr>
                              <w:adjustRightInd w:val="0"/>
                              <w:snapToGrid w:val="0"/>
                              <w:spacing w:line="360" w:lineRule="exact"/>
                              <w:ind w:firstLine="480" w:firstLineChars="20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  <w:t>时钟是以指针指示时刻和计量时间的计时器，当时针指在整数刻度上，分针指着刻度12时，这个时候就是整点，如：当时针指在6，分针指在12，那么此刻可以记为6:00，当时针指在两数中间，分针指着刻度6时，为半点。本节活动主要引导幼儿认识和了解时钟的表面结构及时针、分针的运转规律，学会看整点和半点，感知时钟在人们生活中的用途。从而初步建立时间观念，为今后深层次地认识时钟和适应小学的学习生活打好基础。</w:t>
                            </w:r>
                          </w:p>
                          <w:p w14:paraId="2CFF2E6B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1A42731E">
                            <w:pPr>
                              <w:jc w:val="both"/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4pt;margin-top:21.7pt;height:733.55pt;width:527.3pt;mso-position-horizont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P+mnLWAAAACwEAAA8AAAAAAAAAAQAgAAAAIgAAAGRycy9kb3ducmV2LnhtbFBLAQIUABQAAAAI&#10;AIdO4kCGJQ7bKAIAADgEAAAOAAAAAAAAAAEAIAAAACU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BC5E700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771"/>
                        <w:gridCol w:w="3920"/>
                        <w:gridCol w:w="3536"/>
                      </w:tblGrid>
                      <w:tr w14:paraId="1501C0D7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76E5E3C0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区域名称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6A260349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游戏幼儿</w:t>
                            </w:r>
                          </w:p>
                        </w:tc>
                        <w:tc>
                          <w:tcPr>
                            <w:tcW w:w="3536" w:type="dxa"/>
                            <w:vAlign w:val="center"/>
                          </w:tcPr>
                          <w:p w14:paraId="448EBD58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精彩瞬间</w:t>
                            </w:r>
                          </w:p>
                        </w:tc>
                      </w:tr>
                      <w:tr w14:paraId="4FF898BF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51452687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图书区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019B34D6"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张铭泽、施浩宇、胡靳言、丁熠、王紫晨、孟书漫</w:t>
                            </w:r>
                          </w:p>
                        </w:tc>
                        <w:tc>
                          <w:tcPr>
                            <w:tcW w:w="3536" w:type="dxa"/>
                            <w:vAlign w:val="center"/>
                          </w:tcPr>
                          <w:p w14:paraId="339381EC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10" name="图片 10" descr="/Users/luluwen/Downloads/IMG_8448.jpgIMG_8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/Users/luluwen/Downloads/IMG_8448.jpgIMG_84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51051F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13" name="图片 13" descr="/Users/luluwen/Downloads/IMG_8449.jpgIMG_8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/Users/luluwen/Downloads/IMG_8449.jpgIMG_84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14:paraId="347411E3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62064326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美工区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32DC38C0"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周雲、刘沐宁、王紫絮、蔡诺妍、汤灿、王思越、陈邹诗羽</w:t>
                            </w:r>
                          </w:p>
                        </w:tc>
                        <w:tc>
                          <w:tcPr>
                            <w:tcW w:w="3536" w:type="dxa"/>
                            <w:vAlign w:val="center"/>
                          </w:tcPr>
                          <w:p w14:paraId="33C7088C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11" name="图片 11" descr="/Users/luluwen/Downloads/IMG_8450.jpgIMG_8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/Users/luluwen/Downloads/IMG_8450.jpgIMG_84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14:paraId="5828C4B2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2AF34866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桌面建构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1D032558"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张屹然、杨语彤、孔范晔、徐健宇</w:t>
                            </w:r>
                          </w:p>
                        </w:tc>
                        <w:tc>
                          <w:tcPr>
                            <w:tcW w:w="3536" w:type="dxa"/>
                            <w:vAlign w:val="center"/>
                          </w:tcPr>
                          <w:p w14:paraId="1F29CFB9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14" name="图片 14" descr="/Users/luluwen/Downloads/IMG_8436.jpgIMG_8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/Users/luluwen/Downloads/IMG_8436.jpgIMG_84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80CC329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学习活动：数学“认识正点、半点”</w:t>
                      </w:r>
                    </w:p>
                    <w:p w14:paraId="2ECD349F">
                      <w:pPr>
                        <w:adjustRightInd w:val="0"/>
                        <w:snapToGrid w:val="0"/>
                        <w:spacing w:line="360" w:lineRule="exact"/>
                        <w:ind w:firstLine="480" w:firstLineChars="200"/>
                        <w:rPr>
                          <w:rFonts w:hint="eastAsia" w:asciiTheme="majorEastAsia" w:hAnsiTheme="majorEastAsia" w:eastAsiaTheme="majorEastAsia" w:cs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</w:rPr>
                        <w:t>时钟是以指针指示时刻和计量时间的计时器，当时针指在整数刻度上，分针指着刻度12时，这个时候就是整点，如：当时针指在6，分针指在12，那么此刻可以记为6:00，当时针指在两数中间，分针指着刻度6时，为半点。本节活动主要引导幼儿认识和了解时钟的表面结构及时针、分针的运转规律，学会看整点和半点，感知时钟在人们生活中的用途。从而初步建立时间观念，为今后深层次地认识时钟和适应小学的学习生活打好基础。</w:t>
                      </w:r>
                    </w:p>
                    <w:p w14:paraId="2CFF2E6B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  </w:t>
                      </w:r>
                    </w:p>
                    <w:p w14:paraId="1A42731E">
                      <w:pPr>
                        <w:jc w:val="both"/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B7F1B">
      <w:pPr>
        <w:pBdr>
          <w:bottom w:val="dashed" w:color="auto" w:sz="18" w:space="0"/>
        </w:pBdr>
        <w:jc w:val="right"/>
      </w:pP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373380</wp:posOffset>
                </wp:positionH>
                <wp:positionV relativeFrom="paragraph">
                  <wp:posOffset>275590</wp:posOffset>
                </wp:positionV>
                <wp:extent cx="6696710" cy="10243185"/>
                <wp:effectExtent l="0" t="0" r="0" b="0"/>
                <wp:wrapSquare wrapText="bothSides"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710" cy="10243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193F613F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消防演练</w:t>
                            </w:r>
                          </w:p>
                          <w:p w14:paraId="6A580647">
                            <w:pPr>
                              <w:spacing w:line="400" w:lineRule="exact"/>
                              <w:ind w:firstLine="420" w:firstLineChars="200"/>
                              <w:jc w:val="left"/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szCs w:val="21"/>
                              </w:rPr>
                              <w:t>为增强幼儿消防安全意识，了解熟悉消防基本知识，提高自救防范能力，做到在发生火警火灾时，能临危不乱，有序、迅速地按照消防逃生路线安全疏散，确保生命安全。通过疏散演练，巩固幼儿所学的安全防护知识，让幼儿在实践中提高消防安全意识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今天下午学校开展了消防安全演练。</w:t>
                            </w:r>
                          </w:p>
                          <w:p w14:paraId="1E567BEB">
                            <w:pPr>
                              <w:spacing w:line="240" w:lineRule="auto"/>
                              <w:ind w:firstLine="420" w:firstLineChars="200"/>
                              <w:jc w:val="left"/>
                              <w:rPr>
                                <w:rFonts w:hint="default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2" name="图片 12" descr="IMG_8478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IMG_8478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6" name="图片 16" descr="/Users/luluwen/Downloads/IMG_8480.jpegIMG_8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/Users/luluwen/Downloads/IMG_8480.jpegIMG_848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497E7B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5D5D1E04">
                            <w:pPr>
                              <w:jc w:val="both"/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4pt;margin-top:21.7pt;height:806.55pt;width:527.3pt;mso-position-horizont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3KON3WAAAACwEAAA8AAAAAAAAAAQAgAAAAIgAAAGRycy9kb3ducmV2LnhtbFBLAQIUABQA&#10;AAAIAIdO4kAxrvvZKwIAADoEAAAOAAAAAAAAAAEAIAAAACU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93F613F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消防演练</w:t>
                      </w:r>
                    </w:p>
                    <w:p w14:paraId="6A580647">
                      <w:pPr>
                        <w:spacing w:line="400" w:lineRule="exact"/>
                        <w:ind w:firstLine="420" w:firstLineChars="200"/>
                        <w:jc w:val="left"/>
                        <w:rPr>
                          <w:rFonts w:hint="eastAsia"/>
                          <w:szCs w:val="21"/>
                          <w:lang w:val="en-US" w:eastAsia="zh-CN"/>
                        </w:rPr>
                      </w:pPr>
                      <w:r>
                        <w:rPr>
                          <w:szCs w:val="21"/>
                        </w:rPr>
                        <w:t>为增强幼儿消防安全意识，了解熟悉消防基本知识，提高自救防范能力，做到在发生火警火灾时，能临危不乱，有序、迅速地按照消防逃生路线安全疏散，确保生命安全。通过疏散演练，巩固幼儿所学的安全防护知识，让幼儿在实践中提高消防安全意识</w:t>
                      </w:r>
                      <w:r>
                        <w:rPr>
                          <w:rFonts w:hint="eastAsia"/>
                          <w:szCs w:val="21"/>
                        </w:rPr>
                        <w:t>。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今天下午学校开展了消防安全演练。</w:t>
                      </w:r>
                    </w:p>
                    <w:p w14:paraId="1E567BEB">
                      <w:pPr>
                        <w:spacing w:line="240" w:lineRule="auto"/>
                        <w:ind w:firstLine="420" w:firstLineChars="200"/>
                        <w:jc w:val="left"/>
                        <w:rPr>
                          <w:rFonts w:hint="default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2" name="图片 12" descr="IMG_8478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IMG_8478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6" name="图片 16" descr="/Users/luluwen/Downloads/IMG_8480.jpegIMG_8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/Users/luluwen/Downloads/IMG_8480.jpegIMG_84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497E7B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D5D1E04">
                      <w:pPr>
                        <w:jc w:val="both"/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4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15875</wp:posOffset>
            </wp:positionV>
            <wp:extent cx="7557135" cy="10689590"/>
            <wp:effectExtent l="0" t="0" r="12065" b="3810"/>
            <wp:wrapSquare wrapText="bothSides"/>
            <wp:docPr id="4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94877E">
      <w:pPr>
        <w:pBdr>
          <w:bottom w:val="dashed" w:color="auto" w:sz="18" w:space="0"/>
        </w:pBdr>
        <w:jc w:val="right"/>
      </w:pPr>
    </w:p>
    <w:p w14:paraId="39D54860">
      <w:pPr>
        <w:rPr>
          <w:rFonts w:hint="default"/>
          <w:lang w:val="en-US"/>
        </w:rPr>
      </w:pPr>
    </w:p>
    <w:p w14:paraId="622363D1">
      <w:pPr>
        <w:rPr>
          <w:rFonts w:hint="default"/>
          <w:lang w:val="en-U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-2473960</wp:posOffset>
            </wp:positionV>
            <wp:extent cx="7557135" cy="10689590"/>
            <wp:effectExtent l="0" t="0" r="12065" b="3810"/>
            <wp:wrapSquare wrapText="bothSides"/>
            <wp:docPr id="2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伯乐花香体">
    <w:altName w:val="苹方-简"/>
    <w:panose1 w:val="02010600010101010101"/>
    <w:charset w:val="00"/>
    <w:family w:val="auto"/>
    <w:pitch w:val="default"/>
    <w:sig w:usb0="00000000" w:usb1="00000000" w:usb2="00000016" w:usb3="00000000" w:csb0="40020003" w:csb1="C5D6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5703D8"/>
    <w:rsid w:val="000E78F2"/>
    <w:rsid w:val="00112840"/>
    <w:rsid w:val="00197EDE"/>
    <w:rsid w:val="00302653"/>
    <w:rsid w:val="0037204B"/>
    <w:rsid w:val="00420707"/>
    <w:rsid w:val="00437475"/>
    <w:rsid w:val="004958EE"/>
    <w:rsid w:val="00515299"/>
    <w:rsid w:val="00560C80"/>
    <w:rsid w:val="005B36B7"/>
    <w:rsid w:val="00696998"/>
    <w:rsid w:val="007564B8"/>
    <w:rsid w:val="008072E8"/>
    <w:rsid w:val="00853D47"/>
    <w:rsid w:val="0087728A"/>
    <w:rsid w:val="0088335C"/>
    <w:rsid w:val="00A34242"/>
    <w:rsid w:val="00A4439C"/>
    <w:rsid w:val="00AD7BA5"/>
    <w:rsid w:val="00B80A89"/>
    <w:rsid w:val="00C11E06"/>
    <w:rsid w:val="00D87744"/>
    <w:rsid w:val="00DC587F"/>
    <w:rsid w:val="00E67E59"/>
    <w:rsid w:val="00E83615"/>
    <w:rsid w:val="00F17D62"/>
    <w:rsid w:val="00F65E10"/>
    <w:rsid w:val="00FA1328"/>
    <w:rsid w:val="04103BFB"/>
    <w:rsid w:val="070A0062"/>
    <w:rsid w:val="077A6CFE"/>
    <w:rsid w:val="09B27569"/>
    <w:rsid w:val="0CAA1D80"/>
    <w:rsid w:val="0EFC070A"/>
    <w:rsid w:val="138717BB"/>
    <w:rsid w:val="235C6B8F"/>
    <w:rsid w:val="251B3BFA"/>
    <w:rsid w:val="31966DD1"/>
    <w:rsid w:val="32917D01"/>
    <w:rsid w:val="329C113B"/>
    <w:rsid w:val="358D0827"/>
    <w:rsid w:val="38810C54"/>
    <w:rsid w:val="3BFBCEF1"/>
    <w:rsid w:val="3D2705BE"/>
    <w:rsid w:val="3FA203D2"/>
    <w:rsid w:val="3FEA6D61"/>
    <w:rsid w:val="43A7620F"/>
    <w:rsid w:val="43B52870"/>
    <w:rsid w:val="46A57E57"/>
    <w:rsid w:val="4CD36C6D"/>
    <w:rsid w:val="4D0D28DC"/>
    <w:rsid w:val="5D325165"/>
    <w:rsid w:val="5DBD1805"/>
    <w:rsid w:val="5DF774EC"/>
    <w:rsid w:val="69920547"/>
    <w:rsid w:val="6BBDFE16"/>
    <w:rsid w:val="6C8A5E5A"/>
    <w:rsid w:val="6F5703D8"/>
    <w:rsid w:val="6FDA31EA"/>
    <w:rsid w:val="74596E2A"/>
    <w:rsid w:val="77FEB536"/>
    <w:rsid w:val="78726653"/>
    <w:rsid w:val="7BDB690C"/>
    <w:rsid w:val="7ECE85EC"/>
    <w:rsid w:val="7FFB0304"/>
    <w:rsid w:val="BFFF5432"/>
    <w:rsid w:val="CC3F0A4B"/>
    <w:rsid w:val="DEBCFAF7"/>
    <w:rsid w:val="F9FF0CFA"/>
    <w:rsid w:val="FFCF42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136EC2"/>
      <w:u w:val="single"/>
    </w:rPr>
  </w:style>
  <w:style w:type="character" w:customStyle="1" w:styleId="8">
    <w:name w:val="页脚 字符"/>
    <w:link w:val="2"/>
    <w:uiPriority w:val="99"/>
    <w:rPr>
      <w:kern w:val="2"/>
      <w:sz w:val="18"/>
      <w:szCs w:val="18"/>
    </w:rPr>
  </w:style>
  <w:style w:type="character" w:customStyle="1" w:styleId="9">
    <w:name w:val="页眉 字符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luluwen/Library/Containers/com.kingsoft.wpsoffice.mac/Data/.kingsoft/office6/templates/download/e88f6cf035d443077e221d2877e40d0c/&#23567;&#28165;&#26032;&#20449;&#32440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小清新信纸.doc</Template>
  <Pages>4</Pages>
  <Words>1</Words>
  <Characters>7</Characters>
  <Lines>1</Lines>
  <Paragraphs>1</Paragraphs>
  <TotalTime>3</TotalTime>
  <ScaleCrop>false</ScaleCrop>
  <LinksUpToDate>false</LinksUpToDate>
  <CharactersWithSpaces>7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2025-02-27T01:01:00Z</dcterms:created>
  <dc:creator>噜噜雯</dc:creator>
  <cp:lastModifiedBy>噜噜雯</cp:lastModifiedBy>
  <dcterms:modified xsi:type="dcterms:W3CDTF">2025-02-28T07:37:13Z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KSOTemplateUUID">
    <vt:lpwstr>v1.0_mb_I0JCsmnGf1zbDCna50Jdfw==</vt:lpwstr>
  </property>
  <property fmtid="{D5CDD505-2E9C-101B-9397-08002B2CF9AE}" pid="4" name="ICV">
    <vt:lpwstr>2CB0C288D79BEC42CE86BD6722D43632_41</vt:lpwstr>
  </property>
</Properties>
</file>