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能够自主吃点心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魏书宇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val="en-US" w:eastAsia="zh-CN" w:bidi="ar"/>
        </w:rPr>
        <w:t>小朋友带来了自己在家中的大蒜带到教室里的自然角。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8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4" name="图片 14" descr="bded61a4b6506cb2c84c03d720599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ded61a4b6506cb2c84c03d720599a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3" name="图片 13" descr="ca56fe49df8f12bb14d336f893ae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a56fe49df8f12bb14d336f893ae31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7" name="图片 17" descr="ed687f0b385d06253beaf9b63d5e2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d687f0b385d06253beaf9b63d5e22f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团团和滴滴在搭建了一个停车场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南羽</w:t>
      </w:r>
      <w:r>
        <w:rPr>
          <w:rFonts w:hint="eastAsia" w:ascii="宋体" w:hAnsi="宋体" w:eastAsia="宋体" w:cs="宋体"/>
          <w:b w:val="0"/>
          <w:bCs w:val="0"/>
          <w:strike/>
          <w:dstrike w:val="0"/>
          <w:color w:val="000000"/>
          <w:kern w:val="0"/>
          <w:sz w:val="24"/>
          <w:szCs w:val="24"/>
          <w:u w:val="none"/>
          <w:lang w:bidi="ar"/>
        </w:rPr>
        <w:t>晞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在用粘土制作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一个好朋友的表情包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桌面建构区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中李宇航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和戴老师一起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雪花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片做了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机器人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鞠奕鸿和马筱萌在阅读区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安静地一起看书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自然角小朋友在照顾小乌龟。益智区魏书宇在和徐老师一起拼中国地图。任俊晟在音乐区弹奏吉他。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0" name="图片 10" descr="d6573706ba135c88eb49ff07bb79a3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6573706ba135c88eb49ff07bb79a31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1" name="图片 11" descr="17db2055b7ffa6e539c4a180ca3ad8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db2055b7ffa6e539c4a180ca3ad8d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2" name="图片 12" descr="aa420b15102f5dd928359067d3155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a420b15102f5dd928359067d3155fb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5" name="图片 15" descr="6b02510134498c520891551648c76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b02510134498c520891551648c76f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6" name="图片 16" descr="52e3e43e3297cef9103ddf10dee847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2e3e43e3297cef9103ddf10dee847b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在后操场玩了一会骑小车和推小车的游戏，徐老师和戴老师和我们一起游戏我们玩的可开心啦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可是没过一会就下雨了。我们就回教室了，我们一起在教室里做早操。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、方张羽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能够有序的排好队伍，跟着音乐的节奏做操。</w:t>
      </w:r>
    </w:p>
    <w:tbl>
      <w:tblPr>
        <w:tblStyle w:val="10"/>
        <w:tblW w:w="9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0"/>
        <w:gridCol w:w="3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04" w:hRule="atLeast"/>
        </w:trPr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66040</wp:posOffset>
                  </wp:positionV>
                  <wp:extent cx="1926590" cy="1444625"/>
                  <wp:effectExtent l="0" t="0" r="3810" b="3175"/>
                  <wp:wrapNone/>
                  <wp:docPr id="18" name="图片 18" descr="efceb825da606ca23c620be1f6031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fceb825da606ca23c620be1f603103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53975</wp:posOffset>
                  </wp:positionV>
                  <wp:extent cx="1950720" cy="1463040"/>
                  <wp:effectExtent l="0" t="0" r="5080" b="10160"/>
                  <wp:wrapNone/>
                  <wp:docPr id="19" name="图片 19" descr="7b86339ee0cdf2b521ccaa3c7b895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b86339ee0cdf2b521ccaa3c7b8958a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29845</wp:posOffset>
                  </wp:positionV>
                  <wp:extent cx="1950720" cy="1516380"/>
                  <wp:effectExtent l="0" t="0" r="5080" b="0"/>
                  <wp:wrapTight wrapText="bothSides">
                    <wp:wrapPolygon>
                      <wp:start x="0" y="0"/>
                      <wp:lineTo x="0" y="21347"/>
                      <wp:lineTo x="21375" y="21347"/>
                      <wp:lineTo x="21375" y="0"/>
                      <wp:lineTo x="0" y="0"/>
                    </wp:wrapPolygon>
                  </wp:wrapTight>
                  <wp:docPr id="20" name="图片 20" descr="c83e99f103ce3f9cf515f0651a2d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83e99f103ce3f9cf515f0651a2d48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8" w:hRule="atLeast"/>
        </w:trPr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bookmarkStart w:id="1" w:name="_GoBack" w:colFirst="2" w:colLast="2"/>
            <w:bookmarkEnd w:id="1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85090</wp:posOffset>
                  </wp:positionV>
                  <wp:extent cx="1950720" cy="1463040"/>
                  <wp:effectExtent l="0" t="0" r="5080" b="10160"/>
                  <wp:wrapTopAndBottom/>
                  <wp:docPr id="23" name="图片 23" descr="84e44a858100df82c1911876fe70b0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4e44a858100df82c1911876fe70b0d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47625</wp:posOffset>
                  </wp:positionV>
                  <wp:extent cx="1950720" cy="1463040"/>
                  <wp:effectExtent l="0" t="0" r="5080" b="10160"/>
                  <wp:wrapTopAndBottom/>
                  <wp:docPr id="24" name="图片 24" descr="6bbae494f7965f781a3f47d0a1ac41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bbae494f7965f781a3f47d0a1ac41c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25" name="图片 25" descr="1be74b42f4582eb60a60761015fe3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be74b42f4582eb60a60761015fe35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603" w:firstLineChars="10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集体教学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8"/>
        <w:gridCol w:w="3292"/>
        <w:gridCol w:w="3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1" w:hRule="atLeast"/>
        </w:trPr>
        <w:tc>
          <w:tcPr>
            <w:tcW w:w="33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48260</wp:posOffset>
                  </wp:positionV>
                  <wp:extent cx="1946910" cy="1460500"/>
                  <wp:effectExtent l="0" t="0" r="8890" b="12700"/>
                  <wp:wrapNone/>
                  <wp:docPr id="9" name="图片 9" descr="6dfdaa7471ea255021f7afd6d77ce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dfdaa7471ea255021f7afd6d77ce6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66675</wp:posOffset>
                  </wp:positionV>
                  <wp:extent cx="1920240" cy="1440180"/>
                  <wp:effectExtent l="0" t="0" r="10160" b="7620"/>
                  <wp:wrapSquare wrapText="bothSides"/>
                  <wp:docPr id="26" name="图片 26" descr="8f110ce76f8bbfdd28a07ff5da457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f110ce76f8bbfdd28a07ff5da45769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93345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27" name="图片 27" descr="f573c7350dce6c756d218fb62a604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573c7350dce6c756d218fb62a604e9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47" w:hRule="atLeast"/>
        </w:trPr>
        <w:tc>
          <w:tcPr>
            <w:tcW w:w="33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57785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28" name="图片 28" descr="0fb8cfc0b243dcf4ed63cc596b021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fb8cfc0b243dcf4ed63cc596b0210d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85090</wp:posOffset>
                  </wp:positionV>
                  <wp:extent cx="1887855" cy="1416050"/>
                  <wp:effectExtent l="0" t="0" r="17145" b="6350"/>
                  <wp:wrapTight wrapText="bothSides">
                    <wp:wrapPolygon>
                      <wp:start x="0" y="0"/>
                      <wp:lineTo x="0" y="21309"/>
                      <wp:lineTo x="21215" y="21309"/>
                      <wp:lineTo x="21215" y="0"/>
                      <wp:lineTo x="0" y="0"/>
                    </wp:wrapPolygon>
                  </wp:wrapTight>
                  <wp:docPr id="29" name="图片 29" descr="d56297977fddfe384df77cb46e099e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56297977fddfe384df77cb46e099e0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29845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0" name="图片 30" descr="b2e3468b36fa2bce3618827403c1d2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2e3468b36fa2bce3618827403c1d28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47" w:hRule="atLeast"/>
        </w:trPr>
        <w:tc>
          <w:tcPr>
            <w:tcW w:w="334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38735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1" name="图片 31" descr="e8a97c2736d7dc0f50f79fdee5463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8a97c2736d7dc0f50f79fdee5463b0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48260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32" name="图片 32" descr="1b234e00eb03799a576929f879c8ce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b234e00eb03799a576929f879c8ce3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20955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3" name="图片 33" descr="de0a45ba4dbd81bbce26f4db9ccfa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e0a45ba4dbd81bbce26f4db9ccfa86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line="360" w:lineRule="exact"/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数学活动感知数量9，</w:t>
      </w:r>
      <w:r>
        <w:rPr>
          <w:rFonts w:hint="eastAsia" w:ascii="宋体" w:hAnsi="宋体" w:eastAsia="宋体" w:cs="宋体"/>
          <w:sz w:val="21"/>
          <w:szCs w:val="21"/>
        </w:rPr>
        <w:t>这是一节有关数量感知的数学活动。</w:t>
      </w:r>
      <w:r>
        <w:rPr>
          <w:rFonts w:hint="eastAsia" w:ascii="宋体" w:hAnsi="宋体" w:eastAsia="宋体" w:cs="宋体"/>
          <w:kern w:val="0"/>
          <w:sz w:val="21"/>
          <w:szCs w:val="21"/>
        </w:rPr>
        <w:t>数字9可用来表示事物的数量，也是用来写数的符号。</w:t>
      </w:r>
      <w:r>
        <w:rPr>
          <w:rFonts w:hint="eastAsia" w:ascii="宋体" w:hAnsi="宋体" w:eastAsia="宋体" w:cs="宋体"/>
          <w:sz w:val="21"/>
          <w:szCs w:val="21"/>
        </w:rPr>
        <w:t>本次活动通过创设一系列的情景，对不同排列的9个数量的物体进行数数，感知8添上1就是9，9去掉1就是8，了解9的实际意义。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7"/>
        <w:gridCol w:w="621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017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62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不喝汤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吃的慢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边吃边玩</w:t>
            </w:r>
          </w:p>
        </w:tc>
        <w:tc>
          <w:tcPr>
            <w:tcW w:w="62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今天天气用中度污染，请家长减少孩子们的户外活动时间哦！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DF9301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B92770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65E2C2"/>
    <w:rsid w:val="6E9E3796"/>
    <w:rsid w:val="6EB10255"/>
    <w:rsid w:val="6EBBEBE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6F45A0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CD3738"/>
    <w:rsid w:val="7DFFE176"/>
    <w:rsid w:val="7E030705"/>
    <w:rsid w:val="7E961E39"/>
    <w:rsid w:val="7ED7AE42"/>
    <w:rsid w:val="7EF7ECD0"/>
    <w:rsid w:val="7F2F5813"/>
    <w:rsid w:val="7F6BEE46"/>
    <w:rsid w:val="7F713CDD"/>
    <w:rsid w:val="7F7DDB33"/>
    <w:rsid w:val="7F83718A"/>
    <w:rsid w:val="7F97600E"/>
    <w:rsid w:val="7F9F1530"/>
    <w:rsid w:val="7FA77F54"/>
    <w:rsid w:val="7FBF3D20"/>
    <w:rsid w:val="7FEBA531"/>
    <w:rsid w:val="7FEBE46B"/>
    <w:rsid w:val="7FEFE51A"/>
    <w:rsid w:val="7FF50E89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B7E4E6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CE8E70"/>
    <w:rsid w:val="D7E22410"/>
    <w:rsid w:val="D95C7016"/>
    <w:rsid w:val="D9B7C4C2"/>
    <w:rsid w:val="DAE9E445"/>
    <w:rsid w:val="DBFE7B1C"/>
    <w:rsid w:val="DCB4A0AD"/>
    <w:rsid w:val="DED36D0D"/>
    <w:rsid w:val="DEF8FA78"/>
    <w:rsid w:val="DEFE07D3"/>
    <w:rsid w:val="DF0B50BD"/>
    <w:rsid w:val="DF572C68"/>
    <w:rsid w:val="DF66F274"/>
    <w:rsid w:val="DF774E17"/>
    <w:rsid w:val="DFD50F81"/>
    <w:rsid w:val="DFFFD0BB"/>
    <w:rsid w:val="E7F9A5FD"/>
    <w:rsid w:val="E7FF826C"/>
    <w:rsid w:val="E9F358C4"/>
    <w:rsid w:val="EA396856"/>
    <w:rsid w:val="EBC2CD98"/>
    <w:rsid w:val="EBEBA16B"/>
    <w:rsid w:val="ECFC62ED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DFF34B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2021-05-01T11:17:00Z</dcterms:created>
  <dc:creator>yixuange</dc:creator>
  <cp:lastModifiedBy>青柠</cp:lastModifiedBy>
  <cp:lastPrinted>2023-02-24T07:53:00Z</cp:lastPrinted>
  <dcterms:modified xsi:type="dcterms:W3CDTF">2025-02-27T12:57:55Z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