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50219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200150" cy="1318895"/>
            <wp:effectExtent l="0" t="0" r="0" b="0"/>
            <wp:docPr id="4" name="图片 4" descr="805b87432c11ea81c77255ecb8d51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5b87432c11ea81c77255ecb8d514bb"/>
                    <pic:cNvPicPr>
                      <a:picLocks noChangeAspect="1"/>
                    </pic:cNvPicPr>
                  </pic:nvPicPr>
                  <pic:blipFill>
                    <a:blip r:embed="rId6"/>
                    <a:srcRect b="2673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今日星期三，全勤。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2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-177800</wp:posOffset>
            </wp:positionH>
            <wp:positionV relativeFrom="margin">
              <wp:posOffset>3079750</wp:posOffset>
            </wp:positionV>
            <wp:extent cx="360045" cy="360045"/>
            <wp:effectExtent l="0" t="0" r="20955" b="20955"/>
            <wp:wrapNone/>
            <wp:docPr id="2" name="图片 2" descr="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82429&quot;,&quot;origin&quot;:0,&quot;type&quot;:&quot;icons&quot;,&quot;user&quot;:&quot;29866052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星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</w:t>
      </w:r>
    </w:p>
    <w:p w14:paraId="143CCA80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上午点心：鲜牛奶、自选饼干、奶酪棒</w:t>
      </w:r>
    </w:p>
    <w:p w14:paraId="32DC7065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午餐：板栗牛肉焖饭、萝卜木耳鸽子汤</w:t>
      </w:r>
    </w:p>
    <w:p w14:paraId="0E13BE9A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下午点心：五彩面条</w:t>
      </w:r>
    </w:p>
    <w:p w14:paraId="289BEC5E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水果：火龙果、龙眼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未睡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今天我们在前操场进行了跑步的游戏，跑了几轮之后我们坐在草坪上休息、喝水，接着我们又去滑滑梯玩了一会儿。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2671"/>
        <w:gridCol w:w="2672"/>
      </w:tblGrid>
      <w:tr w14:paraId="7659BE56">
        <w:trPr>
          <w:trHeight w:val="2073" w:hRule="atLeast"/>
        </w:trPr>
        <w:tc>
          <w:tcPr>
            <w:tcW w:w="31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5430" cy="1151890"/>
                  <wp:effectExtent l="0" t="0" r="13970" b="16510"/>
                  <wp:docPr id="6" name="图片 6" descr="IMG_7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0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6065" cy="1151890"/>
                  <wp:effectExtent l="0" t="0" r="13335" b="16510"/>
                  <wp:docPr id="7" name="图片 7" descr="IMG_7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0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6065" cy="1151890"/>
                  <wp:effectExtent l="0" t="0" r="13335" b="16510"/>
                  <wp:docPr id="8" name="图片 8" descr="IMG_7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0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11B12">
        <w:trPr>
          <w:trHeight w:val="1729" w:hRule="atLeast"/>
        </w:trPr>
        <w:tc>
          <w:tcPr>
            <w:tcW w:w="3176" w:type="dxa"/>
          </w:tcPr>
          <w:p w14:paraId="28F005B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6065" cy="1151890"/>
                  <wp:effectExtent l="0" t="0" r="13335" b="16510"/>
                  <wp:docPr id="9" name="图片 9" descr="IMG_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0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F5006A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5430" cy="1151890"/>
                  <wp:effectExtent l="0" t="0" r="13970" b="16510"/>
                  <wp:docPr id="11" name="图片 11" descr="IMG_7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0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14:paraId="68D7DA5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6065" cy="1151890"/>
                  <wp:effectExtent l="0" t="0" r="13335" b="16510"/>
                  <wp:docPr id="12" name="图片 12" descr="IMG_7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0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0A86B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749C7D19">
      <w:pPr>
        <w:numPr>
          <w:ilvl w:val="0"/>
          <w:numId w:val="0"/>
        </w:numPr>
        <w:ind w:leftChars="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 xml:space="preserve">  今天我们自己规划教室区域，现在我们有：科探区、音乐区、建构区、万能工匠、自然物拼搭、美工区、益智区、植物角和图书角，你想把这些区域设置在教室的哪个位置呢，我们一起来画一画吧。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12A1AD0">
        <w:tc>
          <w:tcPr>
            <w:tcW w:w="2840" w:type="dxa"/>
          </w:tcPr>
          <w:p w14:paraId="468B50E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54480" cy="1165860"/>
                  <wp:effectExtent l="0" t="0" r="20320" b="2540"/>
                  <wp:docPr id="13" name="图片 13" descr="IMG_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0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9823F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5430" cy="1151890"/>
                  <wp:effectExtent l="0" t="0" r="13970" b="16510"/>
                  <wp:docPr id="14" name="图片 14" descr="IMG_7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0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7A6EAF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6065" cy="1151890"/>
                  <wp:effectExtent l="0" t="0" r="13335" b="16510"/>
                  <wp:docPr id="15" name="图片 15" descr="IMG_7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0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EE053">
        <w:tc>
          <w:tcPr>
            <w:tcW w:w="2840" w:type="dxa"/>
          </w:tcPr>
          <w:p w14:paraId="5BC41971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6065" cy="1151890"/>
                  <wp:effectExtent l="0" t="0" r="13335" b="16510"/>
                  <wp:docPr id="3" name="图片 3" descr="IMG_70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063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557B1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5430" cy="1151890"/>
                  <wp:effectExtent l="0" t="0" r="13970" b="16510"/>
                  <wp:docPr id="22" name="图片 22" descr="IMG_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0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9D9EE5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35430" cy="1151890"/>
                  <wp:effectExtent l="0" t="0" r="13970" b="16510"/>
                  <wp:docPr id="23" name="图片 23" descr="IMG_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0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E0407">
      <w:pPr>
        <w:numPr>
          <w:ilvl w:val="0"/>
          <w:numId w:val="0"/>
        </w:num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bookmarkStart w:id="0" w:name="_GoBack"/>
      <w:bookmarkEnd w:id="0"/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2D2EBD24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今天我们吃的是美味的焖饭，给自己盛一大碗才能。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2EB50BE3">
        <w:tc>
          <w:tcPr>
            <w:tcW w:w="2840" w:type="dxa"/>
          </w:tcPr>
          <w:p w14:paraId="566ED49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21590"/>
                  <wp:docPr id="16" name="图片 16" descr="IMG_7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0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EA344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45920" cy="1234440"/>
                  <wp:effectExtent l="0" t="0" r="5080" b="10160"/>
                  <wp:docPr id="17" name="图片 17" descr="IMG_7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0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ECEFA9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45920" cy="1234440"/>
                  <wp:effectExtent l="0" t="0" r="5080" b="10160"/>
                  <wp:docPr id="18" name="图片 18" descr="IMG_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0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04A49E">
        <w:tc>
          <w:tcPr>
            <w:tcW w:w="2840" w:type="dxa"/>
          </w:tcPr>
          <w:p w14:paraId="56F4011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21590"/>
                  <wp:docPr id="19" name="图片 19" descr="IMG_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0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4C00569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45920" cy="1234440"/>
                  <wp:effectExtent l="0" t="0" r="5080" b="10160"/>
                  <wp:docPr id="20" name="图片 20" descr="IMG_7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0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E285A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45920" cy="1234440"/>
                  <wp:effectExtent l="0" t="0" r="5080" b="10160"/>
                  <wp:docPr id="21" name="图片 21" descr="IMG_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0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AA3DA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67F6CB9F"/>
    <w:rsid w:val="6E2F1A4E"/>
    <w:rsid w:val="7AEB80BE"/>
    <w:rsid w:val="DF7E895A"/>
    <w:rsid w:val="EFADE546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sv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3</Pages>
  <Words>131</Words>
  <Characters>131</Characters>
  <Lines>0</Lines>
  <Paragraphs>0</Paragraphs>
  <TotalTime>9</TotalTime>
  <ScaleCrop>false</ScaleCrop>
  <LinksUpToDate>false</LinksUpToDate>
  <CharactersWithSpaces>131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2025-02-18T05:02:00Z</dcterms:created>
  <dc:creator>陈丶清凉</dc:creator>
  <cp:lastModifiedBy>陈丶清凉</cp:lastModifiedBy>
  <dcterms:modified xsi:type="dcterms:W3CDTF">2025-02-19T14:14:22Z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4112F47A102B413D7E74B567926E48D5_43</vt:lpwstr>
  </property>
</Properties>
</file>