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media/image6.svg" ContentType="image/sv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50221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29096ECF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200150" cy="1318895"/>
            <wp:effectExtent l="0" t="0" r="0" b="0"/>
            <wp:docPr id="4" name="图片 4" descr="805b87432c11ea81c77255ecb8d514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805b87432c11ea81c77255ecb8d514bb"/>
                    <pic:cNvPicPr>
                      <a:picLocks noChangeAspect="1"/>
                    </pic:cNvPicPr>
                  </pic:nvPicPr>
                  <pic:blipFill>
                    <a:blip r:embed="rId6"/>
                    <a:srcRect b="26737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31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今日星期五，全勤。</w:t>
      </w:r>
    </w:p>
    <w:p w14:paraId="79E1C918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4" w:line="360" w:lineRule="exact"/>
        <w:ind w:firstLine="472" w:firstLineChars="200"/>
        <w:textAlignment w:val="baseline"/>
        <w:rPr>
          <w:rFonts w:hint="eastAsia" w:eastAsia="宋体"/>
          <w:b/>
          <w:bCs/>
          <w:spacing w:val="-2"/>
          <w:sz w:val="24"/>
          <w:szCs w:val="24"/>
          <w:lang w:val="en-US" w:eastAsia="zh-CN"/>
        </w:rPr>
      </w:pP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-177800</wp:posOffset>
            </wp:positionH>
            <wp:positionV relativeFrom="margin">
              <wp:posOffset>3079750</wp:posOffset>
            </wp:positionV>
            <wp:extent cx="360045" cy="360045"/>
            <wp:effectExtent l="0" t="0" r="20955" b="20955"/>
            <wp:wrapNone/>
            <wp:docPr id="2" name="图片 2" descr="星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21582429&quot;,&quot;origin&quot;:0,&quot;type&quot;:&quot;icons&quot;,&quot;user&quot;:&quot;298660524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星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" cy="360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t>今日餐点</w:t>
      </w:r>
    </w:p>
    <w:p w14:paraId="143CCA80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上午点心：鲜牛奶、自选饼干、腰果</w:t>
      </w:r>
    </w:p>
    <w:p w14:paraId="32DC7065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午餐：黑芝麻米饭、香菇鸡腿、莴苣炒木耳小香干、鸡毛菜肉末汤</w:t>
      </w:r>
    </w:p>
    <w:p w14:paraId="0E13BE9A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下午点心：思念小猪包、奶酪棒</w:t>
      </w:r>
    </w:p>
    <w:p w14:paraId="289BEC5E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水果：草莓、哈密瓜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994"/>
        <w:gridCol w:w="1077"/>
        <w:gridCol w:w="1342"/>
        <w:gridCol w:w="1319"/>
        <w:gridCol w:w="1606"/>
        <w:gridCol w:w="1464"/>
      </w:tblGrid>
      <w:tr w14:paraId="47EAD40D">
        <w:tc>
          <w:tcPr>
            <w:tcW w:w="720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3738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06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464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c>
          <w:tcPr>
            <w:tcW w:w="720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7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342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319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06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64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c>
          <w:tcPr>
            <w:tcW w:w="720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9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c>
          <w:tcPr>
            <w:tcW w:w="720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9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c>
          <w:tcPr>
            <w:tcW w:w="720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9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c>
          <w:tcPr>
            <w:tcW w:w="720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9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c>
          <w:tcPr>
            <w:tcW w:w="720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9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c>
          <w:tcPr>
            <w:tcW w:w="720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9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c>
          <w:tcPr>
            <w:tcW w:w="720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9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c>
          <w:tcPr>
            <w:tcW w:w="720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9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c>
          <w:tcPr>
            <w:tcW w:w="720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9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077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c>
          <w:tcPr>
            <w:tcW w:w="720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9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5729F6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c>
          <w:tcPr>
            <w:tcW w:w="720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9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077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464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c>
          <w:tcPr>
            <w:tcW w:w="720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9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9367905">
        <w:trPr>
          <w:trHeight w:val="284" w:hRule="atLeast"/>
        </w:trPr>
        <w:tc>
          <w:tcPr>
            <w:tcW w:w="720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9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看护未睡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9A3237">
        <w:tc>
          <w:tcPr>
            <w:tcW w:w="720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9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c>
          <w:tcPr>
            <w:tcW w:w="720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9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077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c>
          <w:tcPr>
            <w:tcW w:w="720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9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c>
          <w:tcPr>
            <w:tcW w:w="720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9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c>
          <w:tcPr>
            <w:tcW w:w="720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9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看护未睡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rPr>
          <w:trHeight w:val="90" w:hRule="atLeast"/>
        </w:trPr>
        <w:tc>
          <w:tcPr>
            <w:tcW w:w="720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9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c>
          <w:tcPr>
            <w:tcW w:w="720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9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CDCBE1">
        <w:tc>
          <w:tcPr>
            <w:tcW w:w="720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9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5FC2F1B">
        <w:tc>
          <w:tcPr>
            <w:tcW w:w="720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9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72D6985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63B857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0EEB3A1C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户外活动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15793DE3">
      <w:pPr>
        <w:numPr>
          <w:ilvl w:val="0"/>
          <w:numId w:val="0"/>
        </w:numPr>
        <w:ind w:leftChars="0" w:firstLine="640" w:firstLineChars="200"/>
        <w:jc w:val="both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今天我们在中操场的亿童建构区进行户外游戏，我们搭建了坦克、楼房、游乐园……</w:t>
      </w:r>
    </w:p>
    <w:tbl>
      <w:tblPr>
        <w:tblStyle w:val="7"/>
        <w:tblW w:w="85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51"/>
        <w:gridCol w:w="2978"/>
        <w:gridCol w:w="2869"/>
      </w:tblGrid>
      <w:tr w14:paraId="588549AA">
        <w:trPr>
          <w:trHeight w:val="2843" w:hRule="atLeast"/>
        </w:trPr>
        <w:tc>
          <w:tcPr>
            <w:tcW w:w="2751" w:type="dxa"/>
          </w:tcPr>
          <w:p w14:paraId="45143ED0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bookmarkStart w:id="0" w:name="_GoBack"/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243965" cy="1656080"/>
                  <wp:effectExtent l="0" t="0" r="635" b="20320"/>
                  <wp:docPr id="9" name="图片 9" descr="IMG_7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1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965" cy="165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978" w:type="dxa"/>
          </w:tcPr>
          <w:p w14:paraId="61001E0A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251585" cy="1668780"/>
                  <wp:effectExtent l="0" t="0" r="18415" b="7620"/>
                  <wp:docPr id="11" name="图片 11" descr="IMG_7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18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166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2E3CC0E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242695" cy="1656080"/>
                  <wp:effectExtent l="0" t="0" r="1905" b="20320"/>
                  <wp:docPr id="12" name="图片 12" descr="IMG_7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18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695" cy="165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B0A86B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区域游戏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749C7D19">
      <w:pPr>
        <w:numPr>
          <w:ilvl w:val="0"/>
          <w:numId w:val="0"/>
        </w:numPr>
        <w:ind w:leftChars="0"/>
        <w:jc w:val="both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 xml:space="preserve">  今天区域游戏时间，我们自己选择感兴趣的区域进行游戏，快来看看我们的作品吧。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4"/>
        <w:gridCol w:w="2854"/>
        <w:gridCol w:w="2854"/>
      </w:tblGrid>
      <w:tr w14:paraId="612A1AD0">
        <w:tc>
          <w:tcPr>
            <w:tcW w:w="2814" w:type="dxa"/>
          </w:tcPr>
          <w:p w14:paraId="468B50E8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31950" cy="1224280"/>
                  <wp:effectExtent l="0" t="0" r="19050" b="20320"/>
                  <wp:docPr id="6" name="图片 6" descr="cf1a9c0f76f58e6a3f1088acbabc80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f1a9c0f76f58e6a3f1088acbabc80f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 w14:paraId="0E9823FC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55445" cy="1242060"/>
                  <wp:effectExtent l="0" t="0" r="20955" b="2540"/>
                  <wp:docPr id="7" name="图片 7" descr="bc4942411f39dfdc0d386e5e4548317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bc4942411f39dfdc0d386e5e4548317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445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 w14:paraId="07A6EAFC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55445" cy="1242060"/>
                  <wp:effectExtent l="0" t="0" r="20955" b="2540"/>
                  <wp:docPr id="8" name="图片 8" descr="28cadfe8e50181c3d5537ee39338ec3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8cadfe8e50181c3d5537ee39338ec3b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445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EE0407">
      <w:pPr>
        <w:numPr>
          <w:ilvl w:val="0"/>
          <w:numId w:val="0"/>
        </w:numPr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午餐活动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2D2EBD24">
      <w:pPr>
        <w:numPr>
          <w:ilvl w:val="0"/>
          <w:numId w:val="0"/>
        </w:numPr>
        <w:ind w:leftChars="0" w:firstLine="640" w:firstLineChars="200"/>
        <w:jc w:val="both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今天我们吃的是黑芝麻米饭、香菇鸡腿、莴苣炒木耳小香干、鸡毛菜肉末汤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3"/>
        <w:gridCol w:w="1704"/>
        <w:gridCol w:w="1704"/>
        <w:gridCol w:w="1704"/>
        <w:gridCol w:w="1704"/>
      </w:tblGrid>
      <w:tr w14:paraId="1711D8AE">
        <w:tc>
          <w:tcPr>
            <w:tcW w:w="1703" w:type="dxa"/>
          </w:tcPr>
          <w:p w14:paraId="566ED49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18845" cy="1224280"/>
                  <wp:effectExtent l="0" t="0" r="20955" b="20320"/>
                  <wp:docPr id="13" name="图片 13" descr="IMG_7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18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845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2CEA344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14" name="图片 14" descr="IMG_7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19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5ECEFA9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16" name="图片 16" descr="IMG_7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19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3C239287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15" name="图片 15" descr="IMG_7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19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2588BA57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17" name="图片 17" descr="IMG_7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19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5D109A">
        <w:tc>
          <w:tcPr>
            <w:tcW w:w="1703" w:type="dxa"/>
          </w:tcPr>
          <w:p w14:paraId="56F4011A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18" name="图片 18" descr="IMG_7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19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74C00569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19" name="图片 19" descr="IMG_7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19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79E285AF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0" name="图片 20" descr="IMG_7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19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3A52B3F4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1" name="图片 21" descr="IMG_7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19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39610EC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2" name="图片 22" descr="IMG_7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719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F800BB">
        <w:tc>
          <w:tcPr>
            <w:tcW w:w="1703" w:type="dxa"/>
          </w:tcPr>
          <w:p w14:paraId="14E9BE37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3" name="图片 23" descr="IMG_720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200(1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4E635B1C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4" name="图片 24" descr="IMG_720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7201(1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5E0801EA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5" name="图片 25" descr="IMG_720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7202(1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588FFD1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6" name="图片 26" descr="IMG_7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720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1C9B168E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7" name="图片 27" descr="IMG_720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7205(1)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B05A04">
        <w:tc>
          <w:tcPr>
            <w:tcW w:w="1703" w:type="dxa"/>
          </w:tcPr>
          <w:p w14:paraId="1750EF89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8" name="图片 28" descr="IMG_7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720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77D2E3C7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29" name="图片 29" descr="IMG_720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7207(1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7401914A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30" name="图片 30" descr="IMG_7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720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70936A8E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31" name="图片 31" descr="IMG_7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720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62EECC0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32" name="图片 32" descr="IMG_7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721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EA86B0">
        <w:tc>
          <w:tcPr>
            <w:tcW w:w="1703" w:type="dxa"/>
          </w:tcPr>
          <w:p w14:paraId="7A06DC2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33" name="图片 33" descr="IMG_7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721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012D2D5A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925195" cy="1233170"/>
                  <wp:effectExtent l="0" t="0" r="14605" b="11430"/>
                  <wp:docPr id="34" name="图片 34" descr="IMG_7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721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4" w:type="dxa"/>
          </w:tcPr>
          <w:p w14:paraId="0E19E1EF"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1704" w:type="dxa"/>
          </w:tcPr>
          <w:p w14:paraId="2472833C"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1704" w:type="dxa"/>
          </w:tcPr>
          <w:p w14:paraId="374FDD70"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</w:tr>
    </w:tbl>
    <w:p w14:paraId="55C9A24E"/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NotDisplayPageBoundaries w:val="1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67F6CB9F"/>
    <w:rsid w:val="6E2F1A4E"/>
    <w:rsid w:val="7AEB80BE"/>
    <w:rsid w:val="7BFD4077"/>
    <w:rsid w:val="DF7E895A"/>
    <w:rsid w:val="EFADE546"/>
    <w:rsid w:val="FF7D053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svg"/><Relationship Id="rId7" Type="http://schemas.openxmlformats.org/officeDocument/2006/relationships/image" Target="media/image5.pn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7" Type="http://schemas.openxmlformats.org/officeDocument/2006/relationships/fontTable" Target="fontTable.xml"/><Relationship Id="rId36" Type="http://schemas.openxmlformats.org/officeDocument/2006/relationships/image" Target="media/image34.jpeg"/><Relationship Id="rId35" Type="http://schemas.openxmlformats.org/officeDocument/2006/relationships/image" Target="media/image33.jpeg"/><Relationship Id="rId34" Type="http://schemas.openxmlformats.org/officeDocument/2006/relationships/image" Target="media/image32.jpeg"/><Relationship Id="rId33" Type="http://schemas.openxmlformats.org/officeDocument/2006/relationships/image" Target="media/image31.jpeg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header" Target="header1.xml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3</Pages>
  <Words>131</Words>
  <Characters>131</Characters>
  <Lines>0</Lines>
  <Paragraphs>0</Paragraphs>
  <TotalTime>43</TotalTime>
  <ScaleCrop>false</ScaleCrop>
  <LinksUpToDate>false</LinksUpToDate>
  <CharactersWithSpaces>131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2025-02-18T13:02:00Z</dcterms:created>
  <dc:creator>陈丶清凉</dc:creator>
  <cp:lastModifiedBy>陈丶清凉</cp:lastModifiedBy>
  <dcterms:modified xsi:type="dcterms:W3CDTF">2025-02-21T13:43:32Z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EB788548F399F1E18412B867A8F734AC_43</vt:lpwstr>
  </property>
</Properties>
</file>