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2025.2.25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二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多云</w:t>
      </w:r>
    </w:p>
    <w:p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  <w:t>本周</w:t>
      </w:r>
      <w:r>
        <w:rPr>
          <w:rFonts w:hint="eastAsia" w:ascii="宋体" w:hAnsi="宋体" w:eastAsia="宋体" w:cs="宋体"/>
          <w:b/>
          <w:bCs/>
          <w:sz w:val="21"/>
          <w:szCs w:val="21"/>
          <w:lang w:bidi="ar"/>
        </w:rPr>
        <w:t>主题：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我要上小学了</w:t>
      </w:r>
    </w:p>
    <w:p>
      <w:pPr>
        <w:ind w:firstLine="420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  <w:t>周发展目标：</w:t>
      </w:r>
    </w:p>
    <w:p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1.通过多种途径初步了解小学，知道小学和幼儿园的异同。</w:t>
      </w:r>
    </w:p>
    <w:p>
      <w:pPr>
        <w:ind w:firstLine="420" w:firstLineChars="200"/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2.克服入学担忧，对各类学习活动形成好奇心和求知欲。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今天黄梓宸请事假，共来园31人。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集体活动：音乐《上学歌》</w:t>
      </w:r>
    </w:p>
    <w:p>
      <w:pPr>
        <w:ind w:firstLine="420" w:firstLineChars="200"/>
        <w:rPr>
          <w:rFonts w:hint="eastAsia" w:ascii="宋体" w:hAnsi="宋体" w:eastAsia="宋体" w:cs="宋体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kern w:val="0"/>
          <w:szCs w:val="21"/>
        </w:rPr>
        <w:t>《上学歌》是一首2/4拍的歌曲，节奏平稳，旋律流畅，词曲结合紧密，歌词通俗易懂，形象、生动地描绘出幼儿第一次背上书包高高兴兴去上学的情景。歌曲有两段歌词，第1段通过对太阳、花儿、小鸟等事物的描绘和拟人化的对话，表达了小学生初入学时高兴的心情；第2段以幼儿回答问题的形式，表现出小学生的自信、自豪。歌曲情绪饱满，蕴含了幼儿上学的喜悦和学习本领、长大报效祖国的决心。前两句“太阳当空照，花儿对我笑”，应以充满朝气和舒展的声音演唱；第3句“小鸟说早早早”，应以轻快、跳跃的声音演唱，表现出幼儿上学的愉快心情；最后一句“爱学习，爱劳动，长大要为祖国立功劳”，要唱得坚实、饱满，表达好好学习的决心。本次活动主要在于激发、调动幼儿情绪，引导幼儿自然表达内心的情感，在演唱和创造性表现中体验背着书包去上学的自豪感</w:t>
      </w:r>
      <w:r>
        <w:rPr>
          <w:rFonts w:hint="eastAsia" w:ascii="宋体" w:hAnsi="宋体" w:eastAsia="宋体" w:cs="宋体"/>
          <w:kern w:val="0"/>
          <w:szCs w:val="21"/>
          <w:lang w:eastAsia="zh-CN"/>
        </w:rPr>
        <w:t>。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表扬这些小朋友能熟悉歌曲的旋律，感受歌曲欢快、活泼的情绪：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郑书韵、丁曼婷、李慕妍、申晓文、章昕媛、徐诺、宗韫玉、吴文欣、周艺天、魏锦宸、王诺婉、许诺言。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表扬这些小朋友能能用声音表现出上学的快乐和自豪，尝试根据歌词创编动作进行表演唱：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蒋翊晗、张奕涵、冯欣、徐筱晞、谭沁、王楷博、杨易、阴少帅、徐梓赫、李璟睿、胡奕可、刘锦宥、徐佳伊、王若鑫、王知霖、王秋瑶、梁峻晰。</w:t>
      </w: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希望这些小朋友能遵守规则，不在活动中打闹：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张悦威、谌睿。</w:t>
      </w: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表扬这些小朋友能为即将成为一名小学生感到自豪：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t>希望这些小朋友也能带来调查表，积极参与活动：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5715</wp:posOffset>
            </wp:positionV>
            <wp:extent cx="2160270" cy="1440180"/>
            <wp:effectExtent l="0" t="0" r="24130" b="7620"/>
            <wp:wrapNone/>
            <wp:docPr id="5" name="图片 5" descr="/Users/elaine/Downloads/IMG_1079.jpegIMG_1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elaine/Downloads/IMG_1079.jpegIMG_1079"/>
                    <pic:cNvPicPr/>
                  </pic:nvPicPr>
                  <pic:blipFill>
                    <a:blip r:embed="rId5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14605</wp:posOffset>
            </wp:positionV>
            <wp:extent cx="2160270" cy="1440180"/>
            <wp:effectExtent l="0" t="0" r="24130" b="7620"/>
            <wp:wrapNone/>
            <wp:docPr id="4" name="图片 4" descr="/Users/elaine/Downloads/IMG_1078.jpegIMG_1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elaine/Downloads/IMG_1078.jpegIMG_1078"/>
                    <pic:cNvPicPr/>
                  </pic:nvPicPr>
                  <pic:blipFill>
                    <a:blip r:embed="rId6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17780</wp:posOffset>
            </wp:positionV>
            <wp:extent cx="2160270" cy="1440180"/>
            <wp:effectExtent l="0" t="0" r="24130" b="7620"/>
            <wp:wrapNone/>
            <wp:docPr id="1" name="图片 1" descr="/Users/elaine/Downloads/IMG_1077.jpegIMG_1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elaine/Downloads/IMG_1077.jpegIMG_1077"/>
                    <pic:cNvPicPr/>
                  </pic:nvPicPr>
                  <pic:blipFill>
                    <a:blip r:embed="rId7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三、区域游戏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2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3" name="图片 13" descr="adf7ff0ca1d4937d2095337d29a892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adf7ff0ca1d4937d2095337d29a8920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这几天我们最喜欢玩弹弓游戏，我们发现了皮筋有弹性，而且越用力皮筋拉得越大，“飞”得更远。力气用得小皮筋就拉得小，“飞”得比较近。</w:t>
            </w:r>
          </w:p>
        </w:tc>
        <w:tc>
          <w:tcPr>
            <w:tcW w:w="421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4" name="图片 14" descr="d79f1aa5a1af860125c169b6ee49f2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79f1aa5a1af860125c169b6ee49f24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今天我在万能工匠玩，我做了坦克、手枪，做了很多的武器，用了万能点、蓝管、红色长管，射出去的炮就用软管代替了。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7" name="图片 17" descr="433854b65b38c2d45adc50a1f0c9ff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433854b65b38c2d45adc50a1f0c9ff5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我在地面建构搭建了房子，先用平铺的方法搭了地板，再用单元积木围合围起来，还有两个保安要站岗。</w:t>
            </w:r>
          </w:p>
        </w:tc>
        <w:tc>
          <w:tcPr>
            <w:tcW w:w="421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921510" cy="1440180"/>
                  <wp:effectExtent l="0" t="0" r="8890" b="7620"/>
                  <wp:docPr id="18" name="图片 18" descr="688255bb1d361d6050715eeafda63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688255bb1d361d6050715eeafda637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我最喜欢玩彩泥了，今天我主要用了黄色和黑色，但是最后的作品出现了点小问题，有的地方粘在了一起，于是我剪一剪再修修改改，反而没一开始好看了。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20" name="图片 20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Cs w:val="21"/>
          <w:lang w:val="en-US" w:eastAsia="zh-CN"/>
        </w:rPr>
        <w:t>今天我们的户外是民间游戏，孩子们纷纷选择了自己喜爱的游戏材料，有的打陀螺、有的转呼啦圈、有的袋鼠跳、有的跳皮筋、有的滚铁环……其中滚铁环的难度最高，孩子们跃跃欲试，可是纷纷败下阵来。滚铁环是一种利用铁环和铁钩进行的户外游戏，需要通过推动铁环使其滚动前进。这项游戏不仅能锻炼身体的协调性和平衡感，还能培养耐心和技巧。接下来还是得多鼓励孩子们多玩玩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14605</wp:posOffset>
            </wp:positionV>
            <wp:extent cx="2160270" cy="1440180"/>
            <wp:effectExtent l="0" t="0" r="24130" b="7620"/>
            <wp:wrapNone/>
            <wp:docPr id="22" name="图片 22" descr="/Users/elaine/Downloads/IMG_1058.jpegIMG_1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elaine/Downloads/IMG_1058.jpegIMG_1058"/>
                    <pic:cNvPicPr/>
                  </pic:nvPicPr>
                  <pic:blipFill>
                    <a:blip r:embed="rId12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13970</wp:posOffset>
            </wp:positionV>
            <wp:extent cx="2160270" cy="1440180"/>
            <wp:effectExtent l="0" t="0" r="24130" b="7620"/>
            <wp:wrapNone/>
            <wp:docPr id="24" name="图片 24" descr="/Users/elaine/Downloads/IMG_1059.jpegIMG_1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elaine/Downloads/IMG_1059.jpegIMG_1059"/>
                    <pic:cNvPicPr/>
                  </pic:nvPicPr>
                  <pic:blipFill>
                    <a:blip r:embed="rId13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-676910</wp:posOffset>
            </wp:positionH>
            <wp:positionV relativeFrom="paragraph">
              <wp:posOffset>20320</wp:posOffset>
            </wp:positionV>
            <wp:extent cx="2160270" cy="1440180"/>
            <wp:effectExtent l="0" t="0" r="24130" b="7620"/>
            <wp:wrapNone/>
            <wp:docPr id="19" name="图片 19" descr="/Users/elaine/Downloads/IMG_1057.jpegIMG_1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elaine/Downloads/IMG_1057.jpegIMG_1057"/>
                    <pic:cNvPicPr/>
                  </pic:nvPicPr>
                  <pic:blipFill>
                    <a:blip r:embed="rId14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-6350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21" name="图片 21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1905</wp:posOffset>
            </wp:positionV>
            <wp:extent cx="2160270" cy="1440180"/>
            <wp:effectExtent l="0" t="0" r="24130" b="7620"/>
            <wp:wrapNone/>
            <wp:docPr id="25" name="图片 25" descr="/Users/elaine/Downloads/IMG_1066.jpegIMG_1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elaine/Downloads/IMG_1066.jpegIMG_1066"/>
                    <pic:cNvPicPr/>
                  </pic:nvPicPr>
                  <pic:blipFill>
                    <a:blip r:embed="rId15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1270</wp:posOffset>
            </wp:positionV>
            <wp:extent cx="2160270" cy="1440180"/>
            <wp:effectExtent l="0" t="0" r="24130" b="7620"/>
            <wp:wrapNone/>
            <wp:docPr id="26" name="图片 26" descr="/Users/elaine/Downloads/IMG_1067.jpegIMG_1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elaine/Downloads/IMG_1067.jpegIMG_1067"/>
                    <pic:cNvPicPr/>
                  </pic:nvPicPr>
                  <pic:blipFill>
                    <a:blip r:embed="rId16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7620</wp:posOffset>
            </wp:positionV>
            <wp:extent cx="2160270" cy="1440180"/>
            <wp:effectExtent l="0" t="0" r="24130" b="7620"/>
            <wp:wrapNone/>
            <wp:docPr id="27" name="图片 27" descr="/Users/elaine/Downloads/IMG_1064.jpegIMG_1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elaine/Downloads/IMG_1064.jpegIMG_1064"/>
                    <pic:cNvPicPr/>
                  </pic:nvPicPr>
                  <pic:blipFill>
                    <a:blip r:embed="rId17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187960</wp:posOffset>
            </wp:positionV>
            <wp:extent cx="2160270" cy="1440180"/>
            <wp:effectExtent l="0" t="0" r="24130" b="7620"/>
            <wp:wrapNone/>
            <wp:docPr id="2" name="图片 2" descr="/Users/elaine/Downloads/IMG_1075.jpegIMG_1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elaine/Downloads/IMG_1075.jpegIMG_1075"/>
                    <pic:cNvPicPr/>
                  </pic:nvPicPr>
                  <pic:blipFill>
                    <a:blip r:embed="rId18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3792855</wp:posOffset>
            </wp:positionH>
            <wp:positionV relativeFrom="paragraph">
              <wp:posOffset>187325</wp:posOffset>
            </wp:positionV>
            <wp:extent cx="2160270" cy="1440180"/>
            <wp:effectExtent l="0" t="0" r="24130" b="7620"/>
            <wp:wrapNone/>
            <wp:docPr id="3" name="图片 3" descr="/Users/elaine/Downloads/IMG_1071.jpegIMG_1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elaine/Downloads/IMG_1071.jpegIMG_1071"/>
                    <pic:cNvPicPr/>
                  </pic:nvPicPr>
                  <pic:blipFill>
                    <a:blip r:embed="rId19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193675</wp:posOffset>
            </wp:positionV>
            <wp:extent cx="2160270" cy="1440180"/>
            <wp:effectExtent l="0" t="0" r="24130" b="7620"/>
            <wp:wrapNone/>
            <wp:docPr id="6" name="图片 6" descr="/Users/elaine/Downloads/IMG_1070.jpegIMG_1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elaine/Downloads/IMG_1070.jpegIMG_1070"/>
                    <pic:cNvPicPr/>
                  </pic:nvPicPr>
                  <pic:blipFill>
                    <a:blip r:embed="rId20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</w:t>
      </w:r>
      <w:bookmarkStart w:id="0" w:name="_GoBack"/>
      <w:bookmarkEnd w:id="0"/>
      <w:r>
        <w:rPr>
          <w:rFonts w:hint="eastAsia"/>
          <w:b/>
          <w:bCs/>
          <w:lang w:val="en-US" w:eastAsia="zh-CN"/>
        </w:rPr>
        <w:t>午餐情况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中午吃的是葡萄干饭、儿童版干锅基国虾、生菜炒豆腐皮、山药猪肚汤。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今天所有的小朋友都光盘啦，表扬这些小朋友不仅吃得快，用餐习惯也好：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王诺婉、王知霖、梁峻晰、蒋翊涵</w:t>
      </w:r>
    </w:p>
    <w:p>
      <w:pPr>
        <w:ind w:firstLine="420" w:firstLineChars="200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t>希望这些小朋友能安静用餐：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王若鑫、王知霖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t>希望这些小朋友能坐姿端正着吃饭：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王楷博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、张悦威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来园时间是8:00-8:10，请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魏锦宸、谌睿、王知霖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小朋友按时来园，不要太早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abstractNum w:abstractNumId="1">
    <w:nsid w:val="BEFF45BC"/>
    <w:multiLevelType w:val="singleLevel"/>
    <w:tmpl w:val="BEFF45B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UsImhkaWQiOiJmZTY1OWIyN2VlNTNjYTgxNmUxNzY3MGQwZTYyMTJmMCIsInVzZXJDb3VudCI6MzR9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BD7A4F"/>
    <w:rsid w:val="031C257A"/>
    <w:rsid w:val="03237D85"/>
    <w:rsid w:val="05892E74"/>
    <w:rsid w:val="075A6A62"/>
    <w:rsid w:val="095148CC"/>
    <w:rsid w:val="0BD61ACB"/>
    <w:rsid w:val="131E2317"/>
    <w:rsid w:val="137677E2"/>
    <w:rsid w:val="152E3635"/>
    <w:rsid w:val="16711F88"/>
    <w:rsid w:val="16C3307F"/>
    <w:rsid w:val="1D304905"/>
    <w:rsid w:val="1DB91CCF"/>
    <w:rsid w:val="1F6A1AB0"/>
    <w:rsid w:val="26EA6C9B"/>
    <w:rsid w:val="26F23447"/>
    <w:rsid w:val="27CC1ABA"/>
    <w:rsid w:val="27FA4F9E"/>
    <w:rsid w:val="28442C0D"/>
    <w:rsid w:val="287651B5"/>
    <w:rsid w:val="2B5B7EC1"/>
    <w:rsid w:val="339711AF"/>
    <w:rsid w:val="34FE402F"/>
    <w:rsid w:val="35AA570B"/>
    <w:rsid w:val="382B6416"/>
    <w:rsid w:val="3838457E"/>
    <w:rsid w:val="39AB195F"/>
    <w:rsid w:val="3AE2207F"/>
    <w:rsid w:val="3E306125"/>
    <w:rsid w:val="3E9E109F"/>
    <w:rsid w:val="3F143957"/>
    <w:rsid w:val="3FEE385D"/>
    <w:rsid w:val="4162149D"/>
    <w:rsid w:val="41BB5291"/>
    <w:rsid w:val="42C16684"/>
    <w:rsid w:val="435968D0"/>
    <w:rsid w:val="45EB3E62"/>
    <w:rsid w:val="465D0193"/>
    <w:rsid w:val="471B5F8A"/>
    <w:rsid w:val="47AF4EEE"/>
    <w:rsid w:val="47E809DE"/>
    <w:rsid w:val="48185562"/>
    <w:rsid w:val="484715F8"/>
    <w:rsid w:val="49E07403"/>
    <w:rsid w:val="4D412856"/>
    <w:rsid w:val="4D9670BD"/>
    <w:rsid w:val="4F543A9C"/>
    <w:rsid w:val="4FF858AF"/>
    <w:rsid w:val="50635873"/>
    <w:rsid w:val="52D367DA"/>
    <w:rsid w:val="543B2461"/>
    <w:rsid w:val="545437F9"/>
    <w:rsid w:val="55674105"/>
    <w:rsid w:val="55F0489E"/>
    <w:rsid w:val="57AD679A"/>
    <w:rsid w:val="588558E1"/>
    <w:rsid w:val="5A6551F6"/>
    <w:rsid w:val="5C490534"/>
    <w:rsid w:val="5CA67C72"/>
    <w:rsid w:val="5D847D1F"/>
    <w:rsid w:val="5EAB7335"/>
    <w:rsid w:val="60C03693"/>
    <w:rsid w:val="61B85190"/>
    <w:rsid w:val="64D71A9F"/>
    <w:rsid w:val="654F45EB"/>
    <w:rsid w:val="65776D96"/>
    <w:rsid w:val="679F4002"/>
    <w:rsid w:val="68CA7719"/>
    <w:rsid w:val="6A3550F2"/>
    <w:rsid w:val="6C2236D7"/>
    <w:rsid w:val="709779A9"/>
    <w:rsid w:val="72830C4F"/>
    <w:rsid w:val="72865215"/>
    <w:rsid w:val="7294672D"/>
    <w:rsid w:val="73F240EB"/>
    <w:rsid w:val="74A76BEC"/>
    <w:rsid w:val="74FA30DF"/>
    <w:rsid w:val="757852B2"/>
    <w:rsid w:val="78522554"/>
    <w:rsid w:val="7CB91298"/>
    <w:rsid w:val="7F5F0ED2"/>
    <w:rsid w:val="7F6AAEC9"/>
    <w:rsid w:val="FF7F12C6"/>
    <w:rsid w:val="FFBD9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elaine/Library/Containers/com.kingsoft.wpsoffice.mac/Data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848</Words>
  <Characters>867</Characters>
  <Lines>1</Lines>
  <Paragraphs>1</Paragraphs>
  <TotalTime>14</TotalTime>
  <ScaleCrop>false</ScaleCrop>
  <LinksUpToDate>false</LinksUpToDate>
  <CharactersWithSpaces>870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2021-09-15T23:58:00Z</dcterms:created>
  <dc:creator>Moent</dc:creator>
  <cp:lastModifiedBy>高</cp:lastModifiedBy>
  <cp:lastPrinted>2024-09-24T11:32:00Z</cp:lastPrinted>
  <dcterms:modified xsi:type="dcterms:W3CDTF">2025-02-26T07:52:44Z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ED588672FA2A4B13BE1D522D472468C0_13</vt:lpwstr>
  </property>
  <property fmtid="{D5CDD505-2E9C-101B-9397-08002B2CF9AE}" pid="5" name="KSOTemplateDocerSaveRecord">
    <vt:lpwstr>eyJoZGlkIjoiMjIxODhjNjM1NjlhMWVjZTNlMzc0MzE2YThmODI1YWYiLCJ1c2VySWQiOiIxMTY1NTUxMzE4In0=</vt:lpwstr>
  </property>
</Properties>
</file>