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6794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-6985</wp:posOffset>
            </wp:positionV>
            <wp:extent cx="7560310" cy="10692765"/>
            <wp:effectExtent l="0" t="0" r="8890" b="635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 w14:paraId="01587F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2025.2.21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 w14:paraId="1A03FF90"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不期而遇，“蛇”我其谁</w:t>
      </w:r>
    </w:p>
    <w:p w14:paraId="3EDD1F1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 w14:paraId="6D230D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今天全部来园。</w:t>
      </w:r>
    </w:p>
    <w:p w14:paraId="6B5D85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 w14:paraId="0675BC7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集体活动《综合：时光瓶》</w:t>
      </w:r>
    </w:p>
    <w:p w14:paraId="19455873"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进入大班下学期，孩子们知道幼儿园生活即将结束，有一定的不舍之情。本次活动我们依托认识时光瓶、制作时光瓶、封存时光瓶，激发幼儿对于不舍情感的表达以及未来的憧憬。。</w:t>
      </w:r>
    </w:p>
    <w:p w14:paraId="786B5E8B"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刘锦宥、郑书韵、丁曼婷、张悦威、徐诺、宗韫玉、黄梓宸、徐佳伊、王若鑫、张奕涵、杨易、阴少帅、许诺言、徐梓赫、冯欣、徐筱晞、李璟睿、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小朋友能够大胆发言，用连贯清楚的语言进行分享、交流。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章昕媛、周艺天、谭沁、梁峻晰、王楷博、魏锦宸、吴文欣、王秋瑶、胡奕可、王诺婉、李慕妍、蒋翊晗、申晓文、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小朋友也能认真倾听，能够养成良好的学习习惯，并用喜爱的方式记录下美好的祝福以及对未来的憧憬和希望！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王知霖、谌睿、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在活动期间也要专心，坐端正，不随意跑下位置就更好啦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。</w:t>
      </w:r>
    </w:p>
    <w:p w14:paraId="64CE809D"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1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 xml:space="preserve"> </w:t>
      </w:r>
      <w:bookmarkStart w:id="0" w:name="_GoBack"/>
      <w:bookmarkEnd w:id="0"/>
      <w:r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1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CDFA"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7242CF7C">
      <w:pPr>
        <w:ind w:firstLine="422" w:firstLineChars="200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738C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295BD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7" name="图片 7" descr="IMG_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1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2B97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3" name="图片 3" descr="IMG_4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1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127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B6FE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让我来看看这本书的最后都讲了什么呢</w:t>
            </w:r>
          </w:p>
        </w:tc>
        <w:tc>
          <w:tcPr>
            <w:tcW w:w="4261" w:type="dxa"/>
          </w:tcPr>
          <w:p w14:paraId="071F0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我们一起来玩小球扑通吧</w:t>
            </w:r>
          </w:p>
        </w:tc>
      </w:tr>
      <w:tr w14:paraId="3678E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05222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8" name="图片 8" descr="IMG_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1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0E08A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4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1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B48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156B3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长长的小桥上站立了两人</w:t>
            </w:r>
          </w:p>
        </w:tc>
        <w:tc>
          <w:tcPr>
            <w:tcW w:w="4261" w:type="dxa"/>
          </w:tcPr>
          <w:p w14:paraId="12342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瞧我的坦克是不是很酷</w:t>
            </w:r>
          </w:p>
        </w:tc>
      </w:tr>
      <w:tr w14:paraId="401F7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D9CBF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6" name="图片 6" descr="IMG_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1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BC60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1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489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261" w:type="dxa"/>
          </w:tcPr>
          <w:p w14:paraId="04C7E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用热熔胶枪粘住两根筷子，来制作弹弓的支架</w:t>
            </w:r>
          </w:p>
        </w:tc>
        <w:tc>
          <w:tcPr>
            <w:tcW w:w="4261" w:type="dxa"/>
          </w:tcPr>
          <w:p w14:paraId="70111F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瞧我用彩泥捏了一座小房子</w:t>
            </w:r>
          </w:p>
        </w:tc>
      </w:tr>
    </w:tbl>
    <w:p w14:paraId="0462CD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0" name="图片 20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6EEB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 w14:paraId="7093AA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  <w:t>今天我们在前操场进行自主游戏，有的小朋友选择跳绳练习，有的进行贴烧饼的民间游戏，通过贴烧饼的游戏，孩子们的大肌肉得到了充足的发展，小朋友们在老师的提醒下能够及时喝水。</w:t>
      </w:r>
    </w:p>
    <w:p w14:paraId="097F6C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" name="图片 1" descr="IMG_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1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1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42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 w14:paraId="2D13D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-6350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21" name="图片 2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 w14:paraId="56BBFA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中午吃的是小米饭、香菇煨鸭腿、莴苣炒香干、鸡毛菜肉末汤。</w:t>
      </w:r>
    </w:p>
    <w:p w14:paraId="4246E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今天所有的小朋友都光盘啦，其中</w:t>
      </w:r>
      <w:r>
        <w:rPr>
          <w:rFonts w:hint="eastAsia" w:ascii="宋体" w:hAnsi="宋体" w:eastAsia="宋体" w:cs="宋体"/>
          <w:u w:val="single"/>
          <w:lang w:val="en-US" w:eastAsia="zh-CN"/>
        </w:rPr>
        <w:t>王知霖</w:t>
      </w:r>
      <w:r>
        <w:rPr>
          <w:rFonts w:hint="eastAsia" w:ascii="宋体" w:hAnsi="宋体" w:eastAsia="宋体" w:cs="宋体"/>
          <w:lang w:val="en-US" w:eastAsia="zh-CN"/>
        </w:rPr>
        <w:t>小朋友要养成筷子吃饭的习惯，并专心吃饭哦~</w:t>
      </w:r>
      <w:r>
        <w:rPr>
          <w:rFonts w:hint="eastAsia" w:ascii="宋体" w:hAnsi="宋体" w:eastAsia="宋体" w:cs="宋体"/>
          <w:u w:val="single"/>
          <w:lang w:val="en-US" w:eastAsia="zh-CN"/>
        </w:rPr>
        <w:t>申晓文、李慕妍</w:t>
      </w:r>
      <w:r>
        <w:rPr>
          <w:rFonts w:hint="eastAsia" w:ascii="宋体" w:hAnsi="宋体" w:eastAsia="宋体" w:cs="宋体"/>
          <w:lang w:val="en-US" w:eastAsia="zh-CN"/>
        </w:rPr>
        <w:t>小朋友当擦坐姿值日生，做的非常棒哦！</w:t>
      </w:r>
    </w:p>
    <w:p w14:paraId="6A846E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CN"/>
        </w:rPr>
        <w:t>张奕涵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CN"/>
        </w:rPr>
        <w:t>、张悦威、王诺婉、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小朋友没有午睡，希望大家能够养成午睡的好习惯。</w:t>
      </w:r>
    </w:p>
    <w:p w14:paraId="769CCE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 w14:paraId="45D105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5419D9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今天不上延时班，请大家3:35左右来园接孩子！</w:t>
      </w:r>
    </w:p>
    <w:p w14:paraId="225FB65F">
      <w:pPr>
        <w:ind w:firstLine="420" w:firstLineChars="200"/>
        <w:jc w:val="both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2.今天幼儿的枕头将带回家洗洗晒晒，感谢支持与配合！</w: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-25400</wp:posOffset>
            </wp:positionH>
            <wp:positionV relativeFrom="page">
              <wp:posOffset>5080</wp:posOffset>
            </wp:positionV>
            <wp:extent cx="7560310" cy="10692765"/>
            <wp:effectExtent l="0" t="0" r="8890" b="635"/>
            <wp:wrapNone/>
            <wp:docPr id="11" name="图片 1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UsImhkaWQiOiJmZTY1OWIyN2VlNTNjYTgxNmUxNzY3MGQwZTYyMTJmMCIsInVzZXJDb3VudCI6MzR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33416F6"/>
    <w:rsid w:val="05892E74"/>
    <w:rsid w:val="075A6A62"/>
    <w:rsid w:val="095148CC"/>
    <w:rsid w:val="0BD61ACB"/>
    <w:rsid w:val="131E2317"/>
    <w:rsid w:val="137677E2"/>
    <w:rsid w:val="152E3635"/>
    <w:rsid w:val="16711F88"/>
    <w:rsid w:val="16C3307F"/>
    <w:rsid w:val="1D304905"/>
    <w:rsid w:val="1DB91CCF"/>
    <w:rsid w:val="1F6A1AB0"/>
    <w:rsid w:val="26EA6C9B"/>
    <w:rsid w:val="26F23447"/>
    <w:rsid w:val="27CC1ABA"/>
    <w:rsid w:val="27FA4F9E"/>
    <w:rsid w:val="28442C0D"/>
    <w:rsid w:val="287651B5"/>
    <w:rsid w:val="2B5B7EC1"/>
    <w:rsid w:val="335D0251"/>
    <w:rsid w:val="339711AF"/>
    <w:rsid w:val="34FE402F"/>
    <w:rsid w:val="35AA570B"/>
    <w:rsid w:val="382B6416"/>
    <w:rsid w:val="3838457E"/>
    <w:rsid w:val="39AB195F"/>
    <w:rsid w:val="3AE2207F"/>
    <w:rsid w:val="3E306125"/>
    <w:rsid w:val="3E9E109F"/>
    <w:rsid w:val="3F143957"/>
    <w:rsid w:val="3FEE385D"/>
    <w:rsid w:val="4162149D"/>
    <w:rsid w:val="41BB5291"/>
    <w:rsid w:val="42C16684"/>
    <w:rsid w:val="435968D0"/>
    <w:rsid w:val="45EB3E62"/>
    <w:rsid w:val="465D0193"/>
    <w:rsid w:val="471B5F8A"/>
    <w:rsid w:val="47AF4EEE"/>
    <w:rsid w:val="47E809DE"/>
    <w:rsid w:val="48185562"/>
    <w:rsid w:val="484715F8"/>
    <w:rsid w:val="49E07403"/>
    <w:rsid w:val="4D412856"/>
    <w:rsid w:val="4D9670BD"/>
    <w:rsid w:val="4F543A9C"/>
    <w:rsid w:val="50635873"/>
    <w:rsid w:val="52D367DA"/>
    <w:rsid w:val="543B2461"/>
    <w:rsid w:val="545437F9"/>
    <w:rsid w:val="55674105"/>
    <w:rsid w:val="55F0489E"/>
    <w:rsid w:val="57AD679A"/>
    <w:rsid w:val="588558E1"/>
    <w:rsid w:val="5A6551F6"/>
    <w:rsid w:val="5C490534"/>
    <w:rsid w:val="5CA67C72"/>
    <w:rsid w:val="5D847D1F"/>
    <w:rsid w:val="5EAB7335"/>
    <w:rsid w:val="60C03693"/>
    <w:rsid w:val="61B85190"/>
    <w:rsid w:val="64D71A9F"/>
    <w:rsid w:val="654F45EB"/>
    <w:rsid w:val="65776D96"/>
    <w:rsid w:val="679F4002"/>
    <w:rsid w:val="68CA7719"/>
    <w:rsid w:val="6A3550F2"/>
    <w:rsid w:val="6C2236D7"/>
    <w:rsid w:val="709779A9"/>
    <w:rsid w:val="72830C4F"/>
    <w:rsid w:val="72865215"/>
    <w:rsid w:val="7294672D"/>
    <w:rsid w:val="73F240EB"/>
    <w:rsid w:val="74A76BEC"/>
    <w:rsid w:val="74FA30DF"/>
    <w:rsid w:val="757852B2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853</Words>
  <Characters>862</Characters>
  <Lines>1</Lines>
  <Paragraphs>1</Paragraphs>
  <TotalTime>11</TotalTime>
  <ScaleCrop>false</ScaleCrop>
  <LinksUpToDate>false</LinksUpToDate>
  <CharactersWithSpaces>865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Moent</cp:lastModifiedBy>
  <cp:lastPrinted>2024-09-23T11:32:00Z</cp:lastPrinted>
  <dcterms:modified xsi:type="dcterms:W3CDTF">2025-02-21T09:01:35Z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198F247A87CF4DBDAA8DE3191BAD92F0_13</vt:lpwstr>
  </property>
  <property fmtid="{D5CDD505-2E9C-101B-9397-08002B2CF9AE}" pid="5" name="KSOTemplateDocerSaveRecord">
    <vt:lpwstr>eyJoZGlkIjoiMjIxODhjNjM1NjlhMWVjZTNlMzc0MzE2YThmODI1YWYiLCJ1c2VySWQiOiIxMTY1NTUxMzE4In0=</vt:lpwstr>
  </property>
</Properties>
</file>