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27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四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1.幼儿来园人数：应到34人，实到32人，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高羽安、贺健宸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秦修诚、赵明泽、焦云舒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中午回家，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张嘉辰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上午回家。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1.数学：认识整点和半点</w:t>
      </w:r>
    </w:p>
    <w:p w14:paraId="6C0F7A78"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eastAsia="宋体" w:cs="宋体"/>
          <w:bCs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时钟是以指针指示时刻和计量时间的计时器，当时针指在整数刻度上，分针指着刻度12时，这个时候就是整点，如：当时针指在6，分针指在12，那么此刻可以记为6:00，当时针指在两数中间，分针指着刻度6时，为半点。本节活动主要引导幼儿认识和了解时钟的表面结构及时针、分针的运转规律，学会看整点和半点，感知时钟在人们生活中的用途。从而初步建立时间观念，为今后深层次地认识时钟和适应小学的学习生活打好基础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杨佳伊、李伊一、李子木、陈艺萱、杨梦露、肖尧、焦云舒、张一嘉、王紫妍</w:t>
      </w:r>
      <w:r>
        <w:rPr>
          <w:rFonts w:hint="eastAsia" w:ascii="宋体" w:hAnsi="宋体" w:eastAsia="宋体" w:cs="宋体"/>
        </w:rPr>
        <w:t>能</w:t>
      </w:r>
      <w:r>
        <w:rPr>
          <w:rFonts w:hint="eastAsia" w:ascii="宋体" w:hAnsi="宋体" w:eastAsia="宋体" w:cs="宋体"/>
          <w:szCs w:val="21"/>
        </w:rPr>
        <w:t>初步了解时钟的表面结构及时针、分针的运转规律，学会看整点和半点。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赵毓宁、朱琪玥、李兴琪、徐亿涵、夏天一、赵明泽、赵雨泽、秦苏安、陈竞泽、郭颜睿、张嘉辰、罗景宸、梁沐棉、张漪乐、宋恬恬、郭煜霖、秦修诚、徐佳禾、李梓朋、邵崔钰、王凝音、赵希羽</w:t>
      </w:r>
      <w:r>
        <w:rPr>
          <w:rFonts w:hint="eastAsia" w:ascii="宋体" w:hAnsi="宋体" w:eastAsia="宋体" w:cs="宋体"/>
          <w:szCs w:val="21"/>
          <w:lang w:val="en-US" w:eastAsia="zh-CN"/>
        </w:rPr>
        <w:t>知道</w:t>
      </w:r>
      <w:r>
        <w:rPr>
          <w:rFonts w:hint="eastAsia" w:ascii="宋体" w:hAnsi="宋体" w:eastAsia="宋体" w:cs="宋体"/>
          <w:szCs w:val="21"/>
        </w:rPr>
        <w:t>时钟在人们生活中的用途</w:t>
      </w:r>
      <w:r>
        <w:rPr>
          <w:rFonts w:hint="eastAsia" w:ascii="宋体" w:hAnsi="宋体" w:eastAsia="宋体" w:cs="宋体"/>
          <w:szCs w:val="21"/>
          <w:lang w:eastAsia="zh-CN"/>
        </w:rPr>
        <w:t>。</w:t>
      </w:r>
    </w:p>
    <w:p w14:paraId="6D2F62A0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0A45D85E">
      <w:pPr>
        <w:spacing w:line="320" w:lineRule="exact"/>
        <w:jc w:val="center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13335DA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547370"/>
                <wp:effectExtent l="4445" t="4445" r="10795" b="698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47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张一嘉和赵雨泽在玩龟兔赛跑，邵崔钰在玩速战速决。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43.1pt;width:186.8pt;z-index:251660288;mso-width-relative:page;mso-height-relative:page;" fillcolor="#FFFFFF [3201]" filled="t" stroked="t" coordsize="21600,21600" o:gfxdata="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O5QBf9YA&#10;AAAIAQAADwAAAAAAAAABACAAAAAiAAAAZHJzL2Rvd25yZXYueG1sUEsBAhQAFAAAAAgAh07iQP+C&#10;9YVaAgAAtw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张一嘉和赵雨泽在玩龟兔赛跑，邵崔钰在玩速战速决。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295910"/>
                <wp:effectExtent l="4445" t="4445" r="10795" b="1714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295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3524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王紫妍、李兴琪在玩畅游动物园。</w:t>
                            </w:r>
                          </w:p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23.3pt;width:186.8pt;z-index:251659264;mso-width-relative:page;mso-height-relative:page;" fillcolor="#FFFFFF [3201]" filled="t" stroked="t" coordsize="21600,21600" o:gfxdata="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F3524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王紫妍、李兴琪在玩畅游动物园。</w:t>
                      </w:r>
                    </w:p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338CF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2861945</wp:posOffset>
                </wp:positionH>
                <wp:positionV relativeFrom="paragraph">
                  <wp:posOffset>46355</wp:posOffset>
                </wp:positionV>
                <wp:extent cx="2372360" cy="484505"/>
                <wp:effectExtent l="4445" t="4445" r="10795" b="635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4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赵明泽、李子木在玩雪花片，肖尧、贺健宸在地面建构。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35pt;margin-top:3.65pt;height:38.15pt;width:186.8pt;z-index:251661312;mso-width-relative:page;mso-height-relative:page;" fillcolor="#FFFFFF [3201]" filled="t" stroked="t" coordsize="21600,21600" o:gfxdata="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4SPuPdYAAAAJ&#10;AQAADwAAAAAAAAABACAAAAAiAAAAZHJzL2Rvd25yZXYueG1sUEsBAhQAFAAAAAgAh07iQMMV5F9X&#10;AgAAuQ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赵明泽、李子木在玩雪花片，肖尧、贺健宸在地面建构。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29845</wp:posOffset>
                </wp:positionV>
                <wp:extent cx="2372360" cy="485140"/>
                <wp:effectExtent l="4445" t="4445" r="10795" b="571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CEB4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焦云舒在阅读绘本，陈艺萱在玩指偶讲故事。</w:t>
                            </w:r>
                          </w:p>
                          <w:p w14:paraId="67739DC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4pt;margin-top:2.35pt;height:38.2pt;width:186.8pt;z-index:251662336;mso-width-relative:page;mso-height-relative:page;" fillcolor="#FFFFFF [3201]" filled="t" stroked="t" coordsize="21600,21600" o:gfxdata="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lSHAQdMAAAAG&#10;AQAADwAAAAAAAAABACAAAAAiAAAAZHJzL2Rvd25yZXYueG1sUEsBAhQAFAAAAAgAh07iQKE5oUVa&#10;AgAAuQQAAA4AAAAAAAAAAQAgAAAAI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1CEB4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焦云舒在阅读绘本，陈艺萱在玩指偶讲故事。</w:t>
                      </w:r>
                    </w:p>
                    <w:p w14:paraId="67739DC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D37BB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2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bookmarkStart w:id="0" w:name="_GoBack"/>
      <w:bookmarkEnd w:id="0"/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2880995</wp:posOffset>
                </wp:positionH>
                <wp:positionV relativeFrom="paragraph">
                  <wp:posOffset>32385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李伊一、郭煜霖、张嘉辰、秦苏安在智高墙拼搭。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85pt;margin-top:2.55pt;height:38.2pt;width:186.8pt;z-index:251664384;mso-width-relative:page;mso-height-relative:page;" fillcolor="#FFFFFF [3201]" filled="t" stroked="t" coordsize="21600,21600" o:gfxdata="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ilJ6/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李伊一、郭煜霖、张嘉辰、秦苏安在智高墙拼搭。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20955</wp:posOffset>
                </wp:positionV>
                <wp:extent cx="2372360" cy="485140"/>
                <wp:effectExtent l="4445" t="4445" r="10795" b="5715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2E9CF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王凝音、杨梦露在做实验，罗景宸在玩三视图投影。</w:t>
                            </w:r>
                          </w:p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9pt;margin-top:1.65pt;height:38.2pt;width:186.8pt;z-index:251663360;mso-width-relative:page;mso-height-relative:page;" fillcolor="#FFFFFF [3201]" filled="t" stroked="t" coordsize="21600,21600" o:gfxdata="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8gltTUAAAA&#10;BgEAAA8AAAAAAAAAAQAgAAAAIgAAAGRycy9kb3ducmV2LnhtbFBLAQIUABQAAAAIAIdO4kBtSKyn&#10;WgIAALkEAAAOAAAAAAAAAAEAIAAAACM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62E9CF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王凝音、杨梦露在做实验，罗景宸在玩三视图投影。</w:t>
                      </w:r>
                    </w:p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25.2.27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center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上午回家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7B1E5B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169C58B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★1.植物、日记本、快乐家园还没有带来的小朋友记得带哦！</w:t>
      </w:r>
    </w:p>
    <w:p w14:paraId="05516F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★2.良好的卫生习惯是健康的基础，提醒孩子勤洗头、剪指甲等。</w:t>
      </w:r>
    </w:p>
    <w:p w14:paraId="345BA9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3.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1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4A5275E"/>
    <w:rsid w:val="65954C03"/>
    <w:rsid w:val="65B5759C"/>
    <w:rsid w:val="662D4191"/>
    <w:rsid w:val="6751163A"/>
    <w:rsid w:val="68CB6C40"/>
    <w:rsid w:val="690D615B"/>
    <w:rsid w:val="692F64ED"/>
    <w:rsid w:val="6951263B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FD2114"/>
    <w:rsid w:val="751141B9"/>
    <w:rsid w:val="75193E91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1103</Words>
  <Characters>1119</Characters>
  <Lines>1</Lines>
  <Paragraphs>1</Paragraphs>
  <TotalTime>8</TotalTime>
  <ScaleCrop>false</ScaleCrop>
  <LinksUpToDate>false</LinksUpToDate>
  <CharactersWithSpaces>1158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2025-02-27T09:06:57Z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B432C80F00AF4069947C357DA07F458E_13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