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2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25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二  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6B21970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1.幼儿来园人数：应到34人，实到34人，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高羽安、秦修诚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中午回家。</w:t>
      </w:r>
    </w:p>
    <w:p w14:paraId="2905E0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4A4B52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1077959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360" w:lineRule="exact"/>
        <w:ind w:firstLine="482" w:firstLineChars="200"/>
        <w:textAlignment w:val="auto"/>
        <w:rPr>
          <w:rFonts w:hint="default" w:ascii="宋体" w:hAnsi="宋体" w:eastAsia="宋体" w:cs="宋体"/>
          <w:b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1.音乐：上学歌</w:t>
      </w:r>
    </w:p>
    <w:p w14:paraId="2868B30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Cs/>
          <w:szCs w:val="21"/>
          <w:lang w:val="en-US" w:eastAsia="zh-CN"/>
        </w:rPr>
      </w:pPr>
      <w:r>
        <w:rPr>
          <w:rFonts w:hint="eastAsia" w:ascii="宋体" w:hAnsi="宋体" w:eastAsia="宋体" w:cs="宋体"/>
          <w:kern w:val="0"/>
          <w:szCs w:val="21"/>
        </w:rPr>
        <w:t>《上学歌》是一首2/4拍的歌曲，节奏平稳，旋律流畅，词曲结合紧密，歌词通俗易懂，形象、生动地描绘出幼儿第一次背上书包高高兴兴去上学的情景。歌曲有两段歌词，第1段通过对太阳、花儿、小鸟等事物的描绘和拟人化的对话，表达了小学生初入学时高兴的心情；第2段以幼儿回答问题的形式，表现出小学生的自信、自豪。歌曲情绪饱满，蕴含了幼儿上学的喜悦和学习本领、长大报效祖国的决心。前两句“太阳当空照，花儿对我笑”，应以充满朝气和舒展的声音演唱；第3句“小鸟说早早早”，应以轻快、跳跃的声音演唱，表现出幼儿上学的愉快心情；最后一句“爱学习，爱劳动，长大要为祖国立功劳”，要唱得坚实、饱满，表达好好学习的决心。本次活动主要在于激发、调动幼儿情绪，引导幼儿自然表达内心的情感，在演唱和创造性表现中体验背着书包去上学的自豪感。</w:t>
      </w:r>
      <w:r>
        <w:rPr>
          <w:rFonts w:hint="eastAsia" w:ascii="宋体" w:hAnsi="宋体" w:eastAsia="宋体" w:cs="宋体"/>
          <w:bCs/>
          <w:szCs w:val="21"/>
          <w:lang w:val="en-US" w:eastAsia="zh-CN"/>
        </w:rPr>
        <w:t>其中</w:t>
      </w:r>
      <w:r>
        <w:rPr>
          <w:rFonts w:hint="eastAsia" w:ascii="宋体" w:hAnsi="宋体" w:eastAsia="宋体" w:cs="宋体"/>
          <w:b/>
          <w:bCs w:val="0"/>
          <w:szCs w:val="21"/>
          <w:u w:val="single"/>
          <w:lang w:val="en-US" w:eastAsia="zh-CN"/>
        </w:rPr>
        <w:t>高羽安、杨佳伊、李伊一、李子木、陈艺萱、杨梦露、肖尧、焦云舒、张一嘉、王紫妍、赵毓宁</w:t>
      </w:r>
      <w:r>
        <w:rPr>
          <w:rFonts w:hint="eastAsia" w:ascii="宋体" w:hAnsi="宋体" w:eastAsia="宋体" w:cs="宋体"/>
          <w:kern w:val="0"/>
          <w:szCs w:val="21"/>
        </w:rPr>
        <w:t>解歌词内容，能用声音表现出上学的快乐和自豪，尝试根据歌词创编动作进行表演唱。</w:t>
      </w:r>
      <w:r>
        <w:rPr>
          <w:rFonts w:hint="eastAsia" w:ascii="宋体" w:hAnsi="宋体" w:eastAsia="宋体" w:cs="宋体"/>
          <w:b/>
          <w:bCs w:val="0"/>
          <w:szCs w:val="21"/>
          <w:u w:val="single"/>
          <w:lang w:val="en-US" w:eastAsia="zh-CN"/>
        </w:rPr>
        <w:t>赵希羽、朱琪玥、李兴琪、徐亿涵、贺健宸、夏天一、赵明泽、赵雨泽、秦苏安、陈竞泽、郭颜睿、张嘉辰、罗景宸、梁沐棉、张漪乐、宋恬恬、郭煜霖、秦修诚、徐佳禾、李梓朋、邵崔钰、左轶萱、王凝音</w:t>
      </w:r>
      <w:r>
        <w:rPr>
          <w:rFonts w:hint="eastAsia" w:ascii="宋体" w:hAnsi="宋体" w:eastAsia="宋体" w:cs="宋体"/>
          <w:kern w:val="0"/>
          <w:szCs w:val="21"/>
        </w:rPr>
        <w:t>熟悉歌曲的旋律，感受歌曲欢快、活泼的情绪</w:t>
      </w:r>
      <w:r>
        <w:rPr>
          <w:rFonts w:hint="eastAsia" w:ascii="宋体" w:hAnsi="宋体" w:eastAsia="宋体" w:cs="宋体"/>
          <w:kern w:val="0"/>
          <w:szCs w:val="21"/>
          <w:lang w:eastAsia="zh-CN"/>
        </w:rPr>
        <w:t>，</w:t>
      </w:r>
      <w:r>
        <w:rPr>
          <w:rFonts w:hint="eastAsia" w:ascii="宋体" w:hAnsi="宋体" w:eastAsia="宋体" w:cs="宋体"/>
          <w:kern w:val="0"/>
          <w:szCs w:val="21"/>
        </w:rPr>
        <w:t>在演唱中体验即将成为小学生的自豪、喜悦之情。</w:t>
      </w:r>
    </w:p>
    <w:p w14:paraId="6D2F62A0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352056EA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t>区域游戏篇</w:t>
      </w:r>
    </w:p>
    <w:p w14:paraId="736088D6">
      <w:pPr>
        <w:spacing w:line="240" w:lineRule="auto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399665" cy="1800225"/>
            <wp:effectExtent l="0" t="0" r="635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2540</wp:posOffset>
                </wp:positionH>
                <wp:positionV relativeFrom="paragraph">
                  <wp:posOffset>1976755</wp:posOffset>
                </wp:positionV>
                <wp:extent cx="2372360" cy="490855"/>
                <wp:effectExtent l="4445" t="4445" r="10795" b="12700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145540" y="5367655"/>
                          <a:ext cx="2372360" cy="4908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F3524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高羽安、张嘉辰、李兴琪、李伊一在智高墙搭轨道。</w:t>
                            </w:r>
                          </w:p>
                          <w:p w14:paraId="43427E26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2pt;margin-top:155.65pt;height:38.65pt;width:186.8pt;z-index:251659264;mso-width-relative:page;mso-height-relative:page;" fillcolor="#FFFFFF [3201]" filled="t" stroked="t" coordsize="21600,21600" o:gfxdata="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8F3524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高羽安、张嘉辰、李兴琪、李伊一在智高墙搭轨道。</w:t>
                      </w:r>
                    </w:p>
                    <w:p w14:paraId="43427E26">
                      <w:pPr>
                        <w:rPr>
                          <w:rFonts w:hint="default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399665" cy="1800225"/>
            <wp:effectExtent l="0" t="0" r="635" b="3175"/>
            <wp:docPr id="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9966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F0984D4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2879725</wp:posOffset>
                </wp:positionH>
                <wp:positionV relativeFrom="paragraph">
                  <wp:posOffset>9525</wp:posOffset>
                </wp:positionV>
                <wp:extent cx="2372360" cy="469265"/>
                <wp:effectExtent l="4445" t="4445" r="10795" b="889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692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0F4C0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宋恬恬、秦苏安在玩万花筒，陈艺萱、王紫妍在探索三视图投影。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6.75pt;margin-top:0.75pt;height:36.95pt;width:186.8pt;z-index:251660288;mso-width-relative:page;mso-height-relative:page;" fillcolor="#FFFFFF [3201]" filled="t" stroked="t" coordsize="21600,21600" o:gfxdata="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O5QBf9YA&#10;AAAIAQAADwAAAAAAAAABACAAAAAiAAAAZHJzL2Rvd25yZXYueG1sUEsBAhQAFAAAAAgAh07iQP+C&#10;9YVaAgAAtwQAAA4AAAAAAAAAAQAgAAAAJQ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990F4C0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宋恬恬、秦苏安在玩万花筒，陈艺萱、王紫妍在探索三视图投影。</w:t>
                      </w:r>
                    </w:p>
                  </w:txbxContent>
                </v:textbox>
              </v:shape>
            </w:pict>
          </mc:Fallback>
        </mc:AlternateContent>
      </w:r>
    </w:p>
    <w:p w14:paraId="0A45D85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3335DA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</w: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1981200</wp:posOffset>
                </wp:positionV>
                <wp:extent cx="2372360" cy="514985"/>
                <wp:effectExtent l="5080" t="4445" r="10160" b="13970"/>
                <wp:wrapNone/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149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1B0897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张一嘉、肖尧在玩畅游动物园。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4pt;margin-top:156pt;height:40.55pt;width:186.8pt;z-index:251661312;mso-width-relative:page;mso-height-relative:page;" fillcolor="#FFFFFF [3201]" filled="t" stroked="t" coordsize="21600,21600" o:gfxdata="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RxGJGNUAAAAI&#10;AQAADwAAAAAAAAABACAAAAAiAAAAZHJzL2Rvd25yZXYueG1sUEsBAhQAFAAAAAgAh07iQImXhDZY&#10;AgAAtwQAAA4AAAAAAAAAAQAgAAAAJA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F1B0897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张一嘉、肖尧在玩畅游动物园。</w:t>
                      </w:r>
                    </w:p>
                  </w:txbxContent>
                </v:textbox>
              </v:shape>
            </w:pict>
          </mc:Fallback>
        </mc:AlternateContent>
      </w:r>
    </w:p>
    <w:p w14:paraId="2B1514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6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8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AC5934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28575</wp:posOffset>
                </wp:positionH>
                <wp:positionV relativeFrom="paragraph">
                  <wp:posOffset>40005</wp:posOffset>
                </wp:positionV>
                <wp:extent cx="2372360" cy="485140"/>
                <wp:effectExtent l="4445" t="4445" r="10795" b="5715"/>
                <wp:wrapNone/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5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1CEB47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郭煜霖、罗景宸、邵崔钰在雪花片拼搭。</w:t>
                            </w:r>
                          </w:p>
                          <w:p w14:paraId="67739DCD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.25pt;margin-top:3.15pt;height:38.2pt;width:186.8pt;z-index:251663360;mso-width-relative:page;mso-height-relative:page;" fillcolor="#FFFFFF [3201]" filled="t" stroked="t" coordsize="21600,21600" o:gfxdata="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lSHAQdMAAAAG&#10;AQAADwAAAAAAAAABACAAAAAiAAAAZHJzL2Rvd25yZXYueG1sUEsBAhQAFAAAAAgAh07iQKE5oUVa&#10;AgAAuQQAAA4AAAAAAAAAAQAgAAAAIg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21CEB47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郭煜霖、罗景宸、邵崔钰在雪花片拼搭。</w:t>
                      </w:r>
                    </w:p>
                    <w:p w14:paraId="67739DCD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2909570</wp:posOffset>
                </wp:positionH>
                <wp:positionV relativeFrom="paragraph">
                  <wp:posOffset>17780</wp:posOffset>
                </wp:positionV>
                <wp:extent cx="2372360" cy="514985"/>
                <wp:effectExtent l="5080" t="4445" r="10160" b="1397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149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7D592F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郭颜睿在画标记，李梦露、朱琪玥、陈竞泽在制作太空泥作品。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9.1pt;margin-top:1.4pt;height:40.55pt;width:186.8pt;z-index:251662336;mso-width-relative:page;mso-height-relative:page;" fillcolor="#FFFFFF [3201]" filled="t" stroked="t" coordsize="21600,21600" o:gfxdata="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EVFCjfUAAAACAEA&#10;AA8AAAAAAAAAAQAgAAAAIgAAAGRycy9kb3ducmV2LnhtbFBLAQIUABQAAAAIAIdO4kDDYGqkVwIA&#10;ALkEAAAOAAAAAAAAAAEAIAAAACMBAABkcnMvZTJvRG9jLnhtbFBLBQYAAAAABgAGAFkBAADsBQAA&#10;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27D592F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郭颜睿在画标记，李梦露、朱琪玥、陈竞泽在制作太空泥作品。</w:t>
                      </w:r>
                    </w:p>
                  </w:txbxContent>
                </v:textbox>
              </v:shape>
            </w:pict>
          </mc:Fallback>
        </mc:AlternateContent>
      </w:r>
    </w:p>
    <w:p w14:paraId="09120A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338CFB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179BD84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4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7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6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DEBCF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53975</wp:posOffset>
                </wp:positionH>
                <wp:positionV relativeFrom="paragraph">
                  <wp:posOffset>37465</wp:posOffset>
                </wp:positionV>
                <wp:extent cx="2372360" cy="474980"/>
                <wp:effectExtent l="4445" t="4445" r="10795" b="15875"/>
                <wp:wrapNone/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749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2D840E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徐亿涵、赵雨泽在玩猜猜我是谁，焦云舒、赵明泽在玩五子棋。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.25pt;margin-top:2.95pt;height:37.4pt;width:186.8pt;z-index:251665408;mso-width-relative:page;mso-height-relative:page;" fillcolor="#FFFFFF [3201]" filled="t" stroked="t" coordsize="21600,21600" o:gfxdata="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KIyxINMAAAAG&#10;AQAADwAAAAAAAAABACAAAAAiAAAAZHJzL2Rvd25yZXYueG1sUEsBAhQAFAAAAAgAh07iQPtRqeJa&#10;AgAAuQQAAA4AAAAAAAAAAQAgAAAAIg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B2D840E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徐亿涵、赵雨泽在玩猜猜我是谁，焦云舒、赵明泽在玩五子棋。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2927350</wp:posOffset>
                </wp:positionH>
                <wp:positionV relativeFrom="paragraph">
                  <wp:posOffset>10160</wp:posOffset>
                </wp:positionV>
                <wp:extent cx="2372360" cy="474980"/>
                <wp:effectExtent l="4445" t="4445" r="10795" b="15875"/>
                <wp:wrapNone/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749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311EC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赵希羽、李梓朋、李子木、左轶萱在阅读绘本。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0.5pt;margin-top:0.8pt;height:37.4pt;width:186.8pt;z-index:251664384;mso-width-relative:page;mso-height-relative:page;" fillcolor="#FFFFFF [3201]" filled="t" stroked="t" coordsize="21600,21600" o:gfxdata="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NH/Ls1QAA&#10;AAgBAAAPAAAAAAAAAAEAIAAAACIAAABkcnMvZG93bnJldi54bWxQSwECFAAUAAAACACHTuJAdscT&#10;sloCAAC5BAAADgAAAAAAAAABACAAAAAk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8311EC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赵希羽、李梓朋、李子木、左轶萱在阅读绘本。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60E3A18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D37BB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B0C7F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6DEC72F4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25.2.25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  <w:tc>
          <w:tcPr>
            <w:tcW w:w="1318" w:type="dxa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没吃虾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没吃虾</w:t>
            </w:r>
            <w:bookmarkStart w:id="0" w:name="_GoBack"/>
            <w:bookmarkEnd w:id="0"/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吃饭不专心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吃饭不专心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521E87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72B61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赵明泽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F7B16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17253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03469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4129A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9F5E5C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7C8A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赵雨泽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C11BA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960F5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57DC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23449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2D085CA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E5AD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169C58B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★1.植物、日记本、快乐家园还没有带来的小朋友记得带哦！</w:t>
      </w:r>
    </w:p>
    <w:p w14:paraId="05516F9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★2.良好的卫生习惯是健康的基础，提醒孩子勤洗头、剪指甲等。</w:t>
      </w:r>
    </w:p>
    <w:p w14:paraId="4469D8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3.春季是手足口病的高发季节，手足口病传染性强，传播途径也很多，如飞沫、咳嗽、打喷嚏、粪便、皮肤或粘膜疱疹液及被污染的手及物品等都会传染，周边学校已发现此病例，因此小朋友周末在家少去密闭的场所，外出到家及时洗手，养成基本的卫生习惯。</w:t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1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EF2C7B"/>
    <w:rsid w:val="02327EB0"/>
    <w:rsid w:val="02395671"/>
    <w:rsid w:val="02775FB5"/>
    <w:rsid w:val="02EB5919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94A2AB1"/>
    <w:rsid w:val="0A67018F"/>
    <w:rsid w:val="0A9F76EF"/>
    <w:rsid w:val="0AA23099"/>
    <w:rsid w:val="0AEC3EEE"/>
    <w:rsid w:val="0AFF26B2"/>
    <w:rsid w:val="0B6D49E9"/>
    <w:rsid w:val="0BAC4C0D"/>
    <w:rsid w:val="0C9C3667"/>
    <w:rsid w:val="0E160927"/>
    <w:rsid w:val="0FC43A45"/>
    <w:rsid w:val="11F23A69"/>
    <w:rsid w:val="11FD9232"/>
    <w:rsid w:val="12764D5E"/>
    <w:rsid w:val="13B65B4D"/>
    <w:rsid w:val="1414312C"/>
    <w:rsid w:val="14C57350"/>
    <w:rsid w:val="15AE2711"/>
    <w:rsid w:val="15F0328F"/>
    <w:rsid w:val="16305792"/>
    <w:rsid w:val="16AC467B"/>
    <w:rsid w:val="16AD282D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AE5504"/>
    <w:rsid w:val="23EB4030"/>
    <w:rsid w:val="242C0C79"/>
    <w:rsid w:val="2572222E"/>
    <w:rsid w:val="25DE50BD"/>
    <w:rsid w:val="26DF596B"/>
    <w:rsid w:val="27135AA0"/>
    <w:rsid w:val="276969B7"/>
    <w:rsid w:val="2781408C"/>
    <w:rsid w:val="27A1068C"/>
    <w:rsid w:val="27EFD32C"/>
    <w:rsid w:val="29C24B1A"/>
    <w:rsid w:val="2B3FE990"/>
    <w:rsid w:val="2B742F19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936052D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53F3"/>
    <w:rsid w:val="51277B58"/>
    <w:rsid w:val="5131462A"/>
    <w:rsid w:val="513427A9"/>
    <w:rsid w:val="53AE244F"/>
    <w:rsid w:val="540A50E0"/>
    <w:rsid w:val="547B4CC3"/>
    <w:rsid w:val="555E4D51"/>
    <w:rsid w:val="56141C6A"/>
    <w:rsid w:val="567752D1"/>
    <w:rsid w:val="567D7B92"/>
    <w:rsid w:val="56BF6C25"/>
    <w:rsid w:val="57577905"/>
    <w:rsid w:val="5782519E"/>
    <w:rsid w:val="57D50F92"/>
    <w:rsid w:val="57E03A9E"/>
    <w:rsid w:val="589741B3"/>
    <w:rsid w:val="58985000"/>
    <w:rsid w:val="59E04384"/>
    <w:rsid w:val="5A9D23A8"/>
    <w:rsid w:val="5ACC7A5C"/>
    <w:rsid w:val="5B1D0A58"/>
    <w:rsid w:val="5B79631E"/>
    <w:rsid w:val="5BEA1021"/>
    <w:rsid w:val="5C0B242B"/>
    <w:rsid w:val="5C0C6AB2"/>
    <w:rsid w:val="5C592653"/>
    <w:rsid w:val="5C8A6B4B"/>
    <w:rsid w:val="5CEE7D8C"/>
    <w:rsid w:val="5D620571"/>
    <w:rsid w:val="5E7F69B4"/>
    <w:rsid w:val="5E997691"/>
    <w:rsid w:val="5EE231A0"/>
    <w:rsid w:val="5F595560"/>
    <w:rsid w:val="5F947A66"/>
    <w:rsid w:val="5FA70AF5"/>
    <w:rsid w:val="5FAF0EDF"/>
    <w:rsid w:val="5FFE9047"/>
    <w:rsid w:val="5FFFBB84"/>
    <w:rsid w:val="611A10B3"/>
    <w:rsid w:val="616E73BE"/>
    <w:rsid w:val="61E459BD"/>
    <w:rsid w:val="620B141A"/>
    <w:rsid w:val="623D2AA3"/>
    <w:rsid w:val="627556DE"/>
    <w:rsid w:val="629D470C"/>
    <w:rsid w:val="64A5275E"/>
    <w:rsid w:val="65954C03"/>
    <w:rsid w:val="65B5759C"/>
    <w:rsid w:val="662D4191"/>
    <w:rsid w:val="6751163A"/>
    <w:rsid w:val="68CB6C40"/>
    <w:rsid w:val="690D615B"/>
    <w:rsid w:val="692F64ED"/>
    <w:rsid w:val="6951263B"/>
    <w:rsid w:val="6A9A24EF"/>
    <w:rsid w:val="6AAF47E9"/>
    <w:rsid w:val="6AB53940"/>
    <w:rsid w:val="6AF36149"/>
    <w:rsid w:val="6B89352C"/>
    <w:rsid w:val="6BFEC284"/>
    <w:rsid w:val="6C4158B3"/>
    <w:rsid w:val="6C4F0425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23A1779"/>
    <w:rsid w:val="72473147"/>
    <w:rsid w:val="736D15CD"/>
    <w:rsid w:val="738058F0"/>
    <w:rsid w:val="73883E12"/>
    <w:rsid w:val="73C56C10"/>
    <w:rsid w:val="743B5F51"/>
    <w:rsid w:val="74C240B0"/>
    <w:rsid w:val="74FD2114"/>
    <w:rsid w:val="751141B9"/>
    <w:rsid w:val="75193E91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4</Pages>
  <Words>1072</Words>
  <Characters>1088</Characters>
  <Lines>1</Lines>
  <Paragraphs>1</Paragraphs>
  <TotalTime>4</TotalTime>
  <ScaleCrop>false</ScaleCrop>
  <LinksUpToDate>false</LinksUpToDate>
  <CharactersWithSpaces>1120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2025-02-25T09:00:11Z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8B2B052C36BA40138F24F18642B77387_13</vt:lpwstr>
  </property>
  <property fmtid="{D5CDD505-2E9C-101B-9397-08002B2CF9AE}" pid="5" name="commondata">
    <vt:lpwstr>eyJjb3VudCI6MiwiaGRpZCI6IjRlZDA0ZWVlNTFiN2U0MDhlODkyYzU1MjA5OWM2NWJkIiwidXNlckNvdW50IjoyfQ==</vt:lpwstr>
  </property>
  <property fmtid="{D5CDD505-2E9C-101B-9397-08002B2CF9AE}" pid="6" name="KSOTemplateDocerSaveRecord">
    <vt:lpwstr>eyJoZGlkIjoiMGM1Njc4MWRmNjVlZjM5YTQ4ZDhmNjlkZmI3NTUzODkiLCJ1c2VySWQiOiI0MTIzODYxNDQifQ==</vt:lpwstr>
  </property>
</Properties>
</file>