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三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  <w:bookmarkStart w:id="1" w:name="_GoBack"/>
      <w:bookmarkEnd w:id="1"/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鲜牛奶、蒸蛋糕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意大利面、菌菇老鸭汤。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◎午点：咸粥。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◎水果：甜橙、草莓。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DB2F96F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C50E41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7496CDF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384372AF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今天我们玩的户外游戏是混班游戏，有的玩踢足球的游戏，有的玩扔飞盘的游戏，各种各样的游戏，真好玩！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3AC74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5BCF5D38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6" name="图片 6" descr="C:/Users/lenovo/Downloads/IMG_0453.JPGIMG_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ownloads/IMG_0453.JPGIMG_04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4EB11C98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7" name="图片 1" descr="C:/Users/lenovo/Downloads/IMG_0444.JPGIMG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enovo/Downloads/IMG_0444.JPGIMG_04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6F316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13242E2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B93A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6FAD15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2" name="图片 1" descr="C:/Users/lenovo/Downloads/IMG_0450.JPGIMG_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lenovo/Downloads/IMG_0450.JPGIMG_04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6C4965A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60960</wp:posOffset>
                  </wp:positionV>
                  <wp:extent cx="2271395" cy="1704340"/>
                  <wp:effectExtent l="0" t="0" r="1905" b="10160"/>
                  <wp:wrapNone/>
                  <wp:docPr id="3" name="图片 2" descr="C:/Users/lenovo/Downloads/IMG_0461.JPG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/Users/lenovo/Downloads/IMG_0461.JPG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492B1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A20DFAF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02DE5F1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B3771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81FF3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2CA81D33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4BB26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461377F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113665</wp:posOffset>
                  </wp:positionV>
                  <wp:extent cx="1962785" cy="1472565"/>
                  <wp:effectExtent l="0" t="0" r="5715" b="635"/>
                  <wp:wrapNone/>
                  <wp:docPr id="4" name="图片 4" descr="C:/Users/lenovo/Downloads/IMG_0421.JPGIMG_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IMG_0421.JPGIMG_04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B4A3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7C7F3A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A1FE87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54971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74E7DA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61D4A2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44D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953D1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BB2B13E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我们在用雪花片搭摩托车呢。</w:t>
            </w:r>
          </w:p>
        </w:tc>
        <w:tc>
          <w:tcPr>
            <w:tcW w:w="4841" w:type="dxa"/>
          </w:tcPr>
          <w:p w14:paraId="2DAB41B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C:/Users/lenovo/Downloads/IMG_0424.JPGIMG_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ownloads/IMG_0424.JPGIMG_0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FC0E0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963E4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0E83434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34FA83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65E0C7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7F9234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4F410EA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622657D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FE2CBC7">
            <w:pPr>
              <w:spacing w:line="320" w:lineRule="exact"/>
              <w:ind w:firstLine="420" w:firstLineChars="200"/>
              <w:jc w:val="lef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我们在用积木搭房子。</w:t>
            </w:r>
          </w:p>
        </w:tc>
      </w:tr>
      <w:tr w14:paraId="0A8C9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  <w:jc w:val="center"/>
        </w:trPr>
        <w:tc>
          <w:tcPr>
            <w:tcW w:w="4840" w:type="dxa"/>
          </w:tcPr>
          <w:p w14:paraId="5565302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99060</wp:posOffset>
                  </wp:positionV>
                  <wp:extent cx="1962785" cy="1472565"/>
                  <wp:effectExtent l="0" t="0" r="5715" b="635"/>
                  <wp:wrapNone/>
                  <wp:docPr id="8" name="图片 8" descr="C:/Users/lenovo/Downloads/IMG_0427.JPGIMG_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0427.JPGIMG_04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DA373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1D304B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A95BC8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03E84A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112E2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E01531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B9F53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5C3CB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68E3D7F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我们在万能工匠区做摩天轮。</w:t>
            </w:r>
          </w:p>
        </w:tc>
        <w:tc>
          <w:tcPr>
            <w:tcW w:w="4841" w:type="dxa"/>
          </w:tcPr>
          <w:p w14:paraId="7FD64944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137795</wp:posOffset>
                  </wp:positionV>
                  <wp:extent cx="1962785" cy="1472565"/>
                  <wp:effectExtent l="0" t="0" r="5715" b="635"/>
                  <wp:wrapNone/>
                  <wp:docPr id="9" name="图片 9" descr="C:/Users/lenovo/Downloads/IMG_0431.JPGIMG_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ownloads/IMG_0431.JPGIMG_04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8869E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623B41AC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5803F3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F873237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AC2F8F5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3F4B995D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16CA26B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E89A29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99CDB0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我们在玩企鹅破冰的游戏。 </w:t>
            </w:r>
          </w:p>
        </w:tc>
      </w:tr>
    </w:tbl>
    <w:p w14:paraId="3B86331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1C4EEB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62DE44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3860656F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27EC548">
      <w:pPr>
        <w:spacing w:line="360" w:lineRule="exact"/>
        <w:ind w:firstLine="315" w:firstLineChars="150"/>
        <w:rPr>
          <w:rFonts w:hint="eastAsia"/>
          <w:color w:val="000000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今天我们开展的是数学活动《</w:t>
      </w:r>
      <w:r>
        <w:rPr>
          <w:rFonts w:hint="eastAsia" w:ascii="宋体" w:hAnsi="宋体"/>
          <w:szCs w:val="21"/>
        </w:rPr>
        <w:t>感知数量9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》，</w:t>
      </w:r>
      <w:r>
        <w:rPr>
          <w:rFonts w:hint="eastAsia" w:ascii="宋体" w:hAnsi="宋体"/>
          <w:szCs w:val="21"/>
        </w:rPr>
        <w:t>这是一节有关数量感知的数学活动。</w:t>
      </w:r>
      <w:r>
        <w:rPr>
          <w:rFonts w:hint="eastAsia" w:ascii="宋体" w:hAnsi="宋体" w:cs="宋体"/>
          <w:kern w:val="0"/>
          <w:szCs w:val="21"/>
        </w:rPr>
        <w:t>数字9可用来表示事物的数量，也是用来写数的符号。</w:t>
      </w:r>
      <w:r>
        <w:rPr>
          <w:rFonts w:hint="eastAsia" w:ascii="宋体" w:hAnsi="宋体"/>
          <w:szCs w:val="21"/>
        </w:rPr>
        <w:t>本次活动通过创设一系列的情景，对不同排列的9个数量的物体进行数数，感知8添上1就是9，9去掉1就是8，了解9的实际意义。</w:t>
      </w: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68BDF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  <w:jc w:val="center"/>
        </w:trPr>
        <w:tc>
          <w:tcPr>
            <w:tcW w:w="4840" w:type="dxa"/>
          </w:tcPr>
          <w:p w14:paraId="459BB5C9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99060</wp:posOffset>
                  </wp:positionV>
                  <wp:extent cx="1962785" cy="1472565"/>
                  <wp:effectExtent l="0" t="0" r="5715" b="635"/>
                  <wp:wrapNone/>
                  <wp:docPr id="10" name="图片 10" descr="C:/Users/lenovo/Downloads/IMG_0475.JPGIMG_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ownloads/IMG_0475.JPGIMG_04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822C58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EC52D1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BAE711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6E476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35C44E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1FC009E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3B29BD4">
            <w:pPr>
              <w:spacing w:line="320" w:lineRule="exac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4841" w:type="dxa"/>
          </w:tcPr>
          <w:p w14:paraId="01B7EF31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137795</wp:posOffset>
                  </wp:positionV>
                  <wp:extent cx="1962785" cy="1472565"/>
                  <wp:effectExtent l="0" t="0" r="5715" b="635"/>
                  <wp:wrapNone/>
                  <wp:docPr id="11" name="图片 11" descr="C:/Users/lenovo/Downloads/IMG_0476.JPGIMG_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ownloads/IMG_0476.JPGIMG_04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1C570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72354EB6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B271B5C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79E63EAC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21EE790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32DC4A2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22C2489">
            <w:pPr>
              <w:spacing w:line="320" w:lineRule="exact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</w:tr>
      <w:tr w14:paraId="16982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  <w:jc w:val="center"/>
        </w:trPr>
        <w:tc>
          <w:tcPr>
            <w:tcW w:w="4840" w:type="dxa"/>
          </w:tcPr>
          <w:p w14:paraId="4B9DA501">
            <w:pPr>
              <w:spacing w:line="320" w:lineRule="exac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110490</wp:posOffset>
                  </wp:positionV>
                  <wp:extent cx="1962785" cy="1472565"/>
                  <wp:effectExtent l="0" t="0" r="5715" b="635"/>
                  <wp:wrapNone/>
                  <wp:docPr id="12" name="图片 12" descr="C:/Users/lenovo/Downloads/IMG_0477.JPGIMG_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ownloads/IMG_0477.JPGIMG_04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68553696">
            <w:pPr>
              <w:spacing w:line="320" w:lineRule="exact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168275</wp:posOffset>
                  </wp:positionV>
                  <wp:extent cx="1962785" cy="1472565"/>
                  <wp:effectExtent l="0" t="0" r="5715" b="635"/>
                  <wp:wrapNone/>
                  <wp:docPr id="13" name="图片 13" descr="C:/Users/lenovo/Downloads/IMG_0478.JPGIMG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ownloads/IMG_0478.JPGIMG_04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BECCF3">
      <w:pPr>
        <w:spacing w:line="360" w:lineRule="exact"/>
        <w:ind w:firstLine="315" w:firstLineChars="150"/>
        <w:rPr>
          <w:rFonts w:hint="eastAsia"/>
          <w:color w:val="000000"/>
        </w:rPr>
      </w:pPr>
    </w:p>
    <w:p w14:paraId="366ACFD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24F3AF05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0EE022D4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6E67CD"/>
    <w:rsid w:val="0BB00FE0"/>
    <w:rsid w:val="0C570B2A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B467B2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1E2FF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AE02AD3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66E1159"/>
    <w:rsid w:val="57464786"/>
    <w:rsid w:val="57A92059"/>
    <w:rsid w:val="58066907"/>
    <w:rsid w:val="5811161F"/>
    <w:rsid w:val="586E02D0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7A213F"/>
    <w:rsid w:val="6AAA5A0A"/>
    <w:rsid w:val="6B6528FC"/>
    <w:rsid w:val="6B8D0587"/>
    <w:rsid w:val="6BF64DD6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768</Words>
  <Characters>794</Characters>
  <Lines>1</Lines>
  <Paragraphs>1</Paragraphs>
  <TotalTime>1</TotalTime>
  <ScaleCrop>false</ScaleCrop>
  <LinksUpToDate>false</LinksUpToDate>
  <CharactersWithSpaces>809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2025-02-26T05:27:25Z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ED552CEE4CDC449287F8E55CF1DC2A16_13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