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media/image6.svg" ContentType="image/sv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right="0" w:rightChars="0"/>
        <w:jc w:val="center"/>
        <w:textAlignment w:val="auto"/>
        <w:outlineLvl w:val="9"/>
        <w:rPr>
          <w:rStyle w:val="9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50214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312D6BC3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174115" cy="1296035"/>
            <wp:effectExtent l="0" t="0" r="19685" b="24765"/>
            <wp:docPr id="3" name="图片 3" descr="a52423bb365ddd2f7b7bb0ab38e9bf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a52423bb365ddd2f7b7bb0ab38e9bfe6"/>
                    <pic:cNvPicPr>
                      <a:picLocks noChangeAspect="1"/>
                    </pic:cNvPicPr>
                  </pic:nvPicPr>
                  <pic:blipFill>
                    <a:blip r:embed="rId6"/>
                    <a:srcRect l="14663" t="11217" r="13819" b="29543"/>
                    <a:stretch>
                      <a:fillRect/>
                    </a:stretch>
                  </pic:blipFill>
                  <pic:spPr>
                    <a:xfrm>
                      <a:off x="0" y="0"/>
                      <a:ext cx="117411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今日星期五，1位幼儿请假。</w:t>
      </w:r>
    </w:p>
    <w:p w14:paraId="79E1C918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4" w:line="360" w:lineRule="exact"/>
        <w:ind w:firstLine="472" w:firstLineChars="200"/>
        <w:textAlignment w:val="baseline"/>
        <w:rPr>
          <w:rFonts w:hint="eastAsia" w:eastAsia="宋体"/>
          <w:b/>
          <w:bCs/>
          <w:spacing w:val="-2"/>
          <w:sz w:val="24"/>
          <w:szCs w:val="24"/>
          <w:lang w:val="en-US" w:eastAsia="zh-CN"/>
        </w:rPr>
      </w:pPr>
      <w:r>
        <w:rPr>
          <w:rFonts w:hint="eastAsia"/>
          <w:b/>
          <w:bCs/>
          <w:spacing w:val="-2"/>
          <w:sz w:val="24"/>
          <w:szCs w:val="24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-177800</wp:posOffset>
            </wp:positionH>
            <wp:positionV relativeFrom="margin">
              <wp:posOffset>3079750</wp:posOffset>
            </wp:positionV>
            <wp:extent cx="360045" cy="360045"/>
            <wp:effectExtent l="0" t="0" r="20955" b="20955"/>
            <wp:wrapNone/>
            <wp:docPr id="2" name="图片 2" descr="星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21582429&quot;,&quot;origin&quot;:0,&quot;type&quot;:&quot;icons&quot;,&quot;user&quot;:&quot;298660524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星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" cy="360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pacing w:val="-2"/>
          <w:sz w:val="24"/>
          <w:szCs w:val="24"/>
          <w:lang w:val="en-US" w:eastAsia="zh-CN"/>
        </w:rPr>
        <w:t>今日餐点</w:t>
      </w:r>
    </w:p>
    <w:p w14:paraId="143CCA80">
      <w:pPr>
        <w:bidi w:val="0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上午点心：鲜牛奶、法式薄饼</w:t>
      </w:r>
    </w:p>
    <w:p w14:paraId="32DC7065">
      <w:pPr>
        <w:bidi w:val="0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午餐：南瓜饭、鸡翅焖鹌鹑蛋、大白菜炒百页、翡翠汤</w:t>
      </w:r>
    </w:p>
    <w:p w14:paraId="0E13BE9A">
      <w:pPr>
        <w:bidi w:val="0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下午点心：百吉福奶酪棒、三明治煎饼</w:t>
      </w:r>
    </w:p>
    <w:p w14:paraId="289BEC5E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水果：车厘子、蓝莓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994"/>
        <w:gridCol w:w="1077"/>
        <w:gridCol w:w="1342"/>
        <w:gridCol w:w="1319"/>
        <w:gridCol w:w="1606"/>
        <w:gridCol w:w="1464"/>
      </w:tblGrid>
      <w:tr w14:paraId="47EAD40D">
        <w:tc>
          <w:tcPr>
            <w:tcW w:w="720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3738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06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464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c>
          <w:tcPr>
            <w:tcW w:w="720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9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7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342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319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06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64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c>
          <w:tcPr>
            <w:tcW w:w="720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9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c>
          <w:tcPr>
            <w:tcW w:w="720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9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c>
          <w:tcPr>
            <w:tcW w:w="720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9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319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606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64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c>
          <w:tcPr>
            <w:tcW w:w="720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9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c>
          <w:tcPr>
            <w:tcW w:w="720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9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c>
          <w:tcPr>
            <w:tcW w:w="720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9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c>
          <w:tcPr>
            <w:tcW w:w="720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9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c>
          <w:tcPr>
            <w:tcW w:w="720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9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c>
          <w:tcPr>
            <w:tcW w:w="720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9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077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c>
          <w:tcPr>
            <w:tcW w:w="720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9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c>
          <w:tcPr>
            <w:tcW w:w="720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9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077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c>
          <w:tcPr>
            <w:tcW w:w="720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9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9367905">
        <w:trPr>
          <w:trHeight w:val="284" w:hRule="atLeast"/>
        </w:trPr>
        <w:tc>
          <w:tcPr>
            <w:tcW w:w="720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9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9A3237">
        <w:tc>
          <w:tcPr>
            <w:tcW w:w="720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9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c>
          <w:tcPr>
            <w:tcW w:w="720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9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077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c>
          <w:tcPr>
            <w:tcW w:w="720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9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c>
          <w:tcPr>
            <w:tcW w:w="720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9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c>
          <w:tcPr>
            <w:tcW w:w="720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9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rPr>
          <w:trHeight w:val="90" w:hRule="atLeast"/>
        </w:trPr>
        <w:tc>
          <w:tcPr>
            <w:tcW w:w="720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9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c>
          <w:tcPr>
            <w:tcW w:w="720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9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CDCBE1">
        <w:tc>
          <w:tcPr>
            <w:tcW w:w="720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9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5FC2F1B">
        <w:tc>
          <w:tcPr>
            <w:tcW w:w="720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9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72D6985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63B857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0EEB3A1C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15793DE3">
      <w:pPr>
        <w:numPr>
          <w:ilvl w:val="0"/>
          <w:numId w:val="0"/>
        </w:numPr>
        <w:ind w:leftChars="0" w:firstLine="721" w:firstLineChars="200"/>
        <w:jc w:val="both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今天我们在前操场摆放了一些体育器械进行户外活动，我们可以钻、爬、跑、跳。</w:t>
      </w:r>
    </w:p>
    <w:tbl>
      <w:tblPr>
        <w:tblStyle w:val="7"/>
        <w:tblW w:w="853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574"/>
        <w:gridCol w:w="2054"/>
        <w:gridCol w:w="2054"/>
        <w:gridCol w:w="1856"/>
      </w:tblGrid>
      <w:tr w14:paraId="388F91C2">
        <w:trPr>
          <w:trHeight w:val="2085" w:hRule="atLeast"/>
        </w:trPr>
        <w:tc>
          <w:tcPr>
            <w:tcW w:w="2611" w:type="dxa"/>
          </w:tcPr>
          <w:p w14:paraId="1401291F">
            <w:pPr>
              <w:numPr>
                <w:ilvl w:val="0"/>
                <w:numId w:val="0"/>
              </w:numPr>
              <w:jc w:val="center"/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025525" cy="1367790"/>
                  <wp:effectExtent l="0" t="0" r="15875" b="3810"/>
                  <wp:docPr id="4" name="图片 4" descr="IMG_6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687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52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4" w:type="dxa"/>
          </w:tcPr>
          <w:p w14:paraId="3DCE5E8F">
            <w:pPr>
              <w:numPr>
                <w:ilvl w:val="0"/>
                <w:numId w:val="0"/>
              </w:numPr>
              <w:jc w:val="center"/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026160" cy="1367790"/>
                  <wp:effectExtent l="0" t="0" r="15240" b="3810"/>
                  <wp:docPr id="6" name="图片 6" descr="IMG_6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87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16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4" w:type="dxa"/>
          </w:tcPr>
          <w:p w14:paraId="7CD391E1">
            <w:pPr>
              <w:numPr>
                <w:ilvl w:val="0"/>
                <w:numId w:val="0"/>
              </w:numPr>
              <w:jc w:val="both"/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032510" cy="1375410"/>
                  <wp:effectExtent l="0" t="0" r="8890" b="21590"/>
                  <wp:docPr id="9" name="图片 9" descr="IMG_6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89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9" w:type="dxa"/>
          </w:tcPr>
          <w:p w14:paraId="23761C49">
            <w:pPr>
              <w:numPr>
                <w:ilvl w:val="0"/>
                <w:numId w:val="0"/>
              </w:numPr>
              <w:jc w:val="center"/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025525" cy="1367790"/>
                  <wp:effectExtent l="0" t="0" r="15875" b="3810"/>
                  <wp:docPr id="11" name="图片 11" descr="IMG_6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8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52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290933">
        <w:trPr>
          <w:trHeight w:val="1404" w:hRule="atLeast"/>
        </w:trPr>
        <w:tc>
          <w:tcPr>
            <w:tcW w:w="4675" w:type="dxa"/>
            <w:gridSpan w:val="2"/>
          </w:tcPr>
          <w:p w14:paraId="6465FFD8">
            <w:pPr>
              <w:numPr>
                <w:ilvl w:val="0"/>
                <w:numId w:val="0"/>
              </w:numPr>
              <w:jc w:val="center"/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441450" cy="1080135"/>
                  <wp:effectExtent l="0" t="0" r="6350" b="12065"/>
                  <wp:docPr id="7" name="图片 7" descr="IMG_6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88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5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3" w:type="dxa"/>
            <w:gridSpan w:val="2"/>
          </w:tcPr>
          <w:p w14:paraId="2B0EBFF0">
            <w:pPr>
              <w:numPr>
                <w:ilvl w:val="0"/>
                <w:numId w:val="0"/>
              </w:numPr>
              <w:jc w:val="center"/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441450" cy="1080135"/>
                  <wp:effectExtent l="0" t="0" r="6350" b="12065"/>
                  <wp:docPr id="8" name="图片 8" descr="IMG_6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689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5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7472F4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53FD7D4E">
      <w:pPr>
        <w:numPr>
          <w:ilvl w:val="0"/>
          <w:numId w:val="0"/>
        </w:numPr>
        <w:ind w:leftChars="0" w:firstLine="721" w:firstLineChars="200"/>
        <w:jc w:val="both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今天我们一起学习了《安全第一课》，学到了很多安全知识。</w:t>
      </w:r>
      <w:bookmarkStart w:id="0" w:name="_GoBack"/>
      <w:bookmarkEnd w:id="0"/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33"/>
        <w:gridCol w:w="2833"/>
        <w:gridCol w:w="2856"/>
      </w:tblGrid>
      <w:tr w14:paraId="56E2E536">
        <w:tc>
          <w:tcPr>
            <w:tcW w:w="2840" w:type="dxa"/>
          </w:tcPr>
          <w:p w14:paraId="304926B9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3855" cy="1224280"/>
                  <wp:effectExtent l="0" t="0" r="17145" b="20320"/>
                  <wp:docPr id="12" name="图片 12" descr="IMG_6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91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855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96A68B6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19050" b="20320"/>
                  <wp:docPr id="13" name="图片 13" descr="IMG_6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9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C08CF87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7985" cy="1243330"/>
                  <wp:effectExtent l="0" t="0" r="18415" b="1270"/>
                  <wp:docPr id="14" name="图片 14" descr="IMG_6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9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12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6ED495"/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DB8A7">
    <w:pPr>
      <w:pStyle w:val="3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F082C4">
    <w:pPr>
      <w:pStyle w:val="4"/>
      <w:rPr>
        <w:rFonts w:hint="eastAsia" w:eastAsiaTheme="minorEastAsia"/>
        <w:lang w:eastAsia="zh-CN"/>
      </w:rP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-600075</wp:posOffset>
          </wp:positionH>
          <wp:positionV relativeFrom="page">
            <wp:posOffset>581660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80BE"/>
    <w:rsid w:val="20CC5D9C"/>
    <w:rsid w:val="7AEB80B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9">
    <w:name w:val="Strong"/>
    <w:basedOn w:val="8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svg"/><Relationship Id="rId7" Type="http://schemas.openxmlformats.org/officeDocument/2006/relationships/image" Target="media/image5.pn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4c535cac-2ae8-49ce-8593-4ea8cfb6289a/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简约卡通风信纸.docx</Template>
  <Pages>2</Pages>
  <Words>131</Words>
  <Characters>131</Characters>
  <Lines>0</Lines>
  <Paragraphs>0</Paragraphs>
  <TotalTime>7</TotalTime>
  <ScaleCrop>false</ScaleCrop>
  <LinksUpToDate>false</LinksUpToDate>
  <CharactersWithSpaces>131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2025-02-17T13:02:00Z</dcterms:created>
  <dc:creator>陈丶清凉</dc:creator>
  <cp:lastModifiedBy>陈丶清凉</cp:lastModifiedBy>
  <dcterms:modified xsi:type="dcterms:W3CDTF">2025-02-17T13:20:12Z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20B30DC150100949DDC2B267B8A676C0_41</vt:lpwstr>
  </property>
</Properties>
</file>