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左轶萱、王凝音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1077959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1.综合：我知道的小学</w:t>
      </w:r>
    </w:p>
    <w:p w14:paraId="2868B30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Cs/>
          <w:szCs w:val="21"/>
          <w:lang w:val="en-US"/>
        </w:rPr>
      </w:pPr>
      <w:r>
        <w:rPr>
          <w:rFonts w:hint="eastAsia" w:ascii="宋体" w:hAnsi="宋体" w:eastAsia="宋体" w:cs="宋体"/>
          <w:bCs/>
          <w:szCs w:val="21"/>
        </w:rPr>
        <w:t>小学，是人们接受初等正规教育的学校，是</w:t>
      </w:r>
      <w:r>
        <w:rPr>
          <w:rFonts w:hint="eastAsia" w:ascii="宋体" w:hAnsi="宋体" w:eastAsia="宋体" w:cs="宋体"/>
          <w:bCs/>
          <w:szCs w:val="21"/>
        </w:rPr>
        <w:fldChar w:fldCharType="begin"/>
      </w:r>
      <w:r>
        <w:rPr>
          <w:rFonts w:hint="eastAsia" w:ascii="宋体" w:hAnsi="宋体" w:eastAsia="宋体" w:cs="宋体"/>
          <w:bCs/>
          <w:szCs w:val="21"/>
        </w:rPr>
        <w:instrText xml:space="preserve"> HYPERLINK "https://baike.baidu.com/item/%E5%9F%BA%E7%A1%80%E6%95%99%E8%82%B2/72466" \t "_blank" </w:instrText>
      </w:r>
      <w:r>
        <w:rPr>
          <w:rFonts w:hint="eastAsia" w:ascii="宋体" w:hAnsi="宋体" w:eastAsia="宋体" w:cs="宋体"/>
          <w:bCs/>
          <w:szCs w:val="21"/>
        </w:rPr>
        <w:fldChar w:fldCharType="separate"/>
      </w:r>
      <w:r>
        <w:rPr>
          <w:rStyle w:val="15"/>
          <w:rFonts w:hint="eastAsia" w:ascii="宋体" w:hAnsi="宋体" w:eastAsia="宋体" w:cs="宋体"/>
          <w:bCs/>
          <w:color w:val="auto"/>
          <w:szCs w:val="21"/>
          <w:u w:val="none"/>
        </w:rPr>
        <w:t>基础教育</w:t>
      </w:r>
      <w:r>
        <w:rPr>
          <w:rFonts w:hint="eastAsia" w:ascii="宋体" w:hAnsi="宋体" w:eastAsia="宋体" w:cs="宋体"/>
          <w:bCs/>
          <w:szCs w:val="21"/>
        </w:rPr>
        <w:fldChar w:fldCharType="end"/>
      </w:r>
      <w:r>
        <w:rPr>
          <w:rFonts w:hint="eastAsia" w:ascii="宋体" w:hAnsi="宋体" w:eastAsia="宋体" w:cs="宋体"/>
          <w:bCs/>
          <w:szCs w:val="21"/>
        </w:rPr>
        <w:t>的重要组成部分。孩子们在上完幼儿园之后，便要步入小学，接受新的学习环境并进行新知识的学习。本次活动主要在孩子们周末了解小学的基础上，一起谈一谈自己调查到的小学生活，通过集体交流理解小学生活，从而萌发对小学生活的向往之情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高羽安、杨佳伊、李伊一、李子木、陈艺萱、杨梦露、肖尧、焦云舒、张一嘉、王紫妍、赵毓宁、赵希羽、朱琪玥、李兴琪、徐亿涵、贺健宸、夏天一、赵明泽、赵雨泽、秦苏安、陈竞泽、郭颜睿、张嘉辰、罗景宸、梁沐棉、张漪乐、宋恬恬、郭煜霖</w:t>
      </w:r>
      <w:r>
        <w:rPr>
          <w:rFonts w:hint="eastAsia" w:ascii="宋体" w:hAnsi="宋体" w:eastAsia="宋体" w:cs="宋体"/>
          <w:bCs/>
          <w:szCs w:val="21"/>
        </w:rPr>
        <w:t>理解小学生生活，萌发对小学生活的向往之情</w:t>
      </w:r>
      <w:r>
        <w:rPr>
          <w:rFonts w:hint="eastAsia" w:ascii="宋体" w:hAnsi="宋体" w:eastAsia="宋体" w:cs="宋体"/>
          <w:bCs/>
          <w:szCs w:val="21"/>
          <w:lang w:eastAsia="zh-CN"/>
        </w:rPr>
        <w:t>，</w:t>
      </w:r>
      <w:r>
        <w:rPr>
          <w:rFonts w:hint="eastAsia" w:ascii="宋体" w:hAnsi="宋体" w:eastAsia="宋体" w:cs="宋体"/>
          <w:bCs/>
          <w:szCs w:val="21"/>
        </w:rPr>
        <w:t>为即将成为一名小学生感到自豪。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徐佳禾、李梓朋、邵崔钰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没带调查表。</w:t>
      </w:r>
    </w:p>
    <w:p w14:paraId="09E7551E">
      <w:pPr>
        <w:tabs>
          <w:tab w:val="left" w:pos="7159"/>
        </w:tabs>
        <w:spacing w:line="240" w:lineRule="auto"/>
        <w:jc w:val="left"/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1680210" cy="1259840"/>
            <wp:effectExtent l="0" t="0" r="8890" b="10160"/>
            <wp:docPr id="9" name="图片 9" descr="IMG_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042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1680210" cy="1259840"/>
            <wp:effectExtent l="0" t="0" r="8890" b="10160"/>
            <wp:docPr id="12" name="图片 12" descr="IMG_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042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drawing>
          <wp:inline distT="0" distB="0" distL="114300" distR="114300">
            <wp:extent cx="1680210" cy="1259840"/>
            <wp:effectExtent l="0" t="0" r="8890" b="10160"/>
            <wp:docPr id="16" name="图片 16" descr="IMG_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04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F62A0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352056EA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</w:p>
    <w:p w14:paraId="736088D6">
      <w:pPr>
        <w:spacing w:line="240" w:lineRule="auto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1976755</wp:posOffset>
                </wp:positionV>
                <wp:extent cx="2372360" cy="490855"/>
                <wp:effectExtent l="4445" t="4445" r="10795" b="1270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490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20A7A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夏天一、郭颜睿在玩堆堆乐，宋恬恬在玩拼图。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155.65pt;height:38.65pt;width:186.8pt;z-index:251659264;mso-width-relative:page;mso-height-relative:page;" fillcolor="#FFFFFF [3201]" filled="t" stroked="t" coordsize="21600,21600" o:gfxdata="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knRQddUAAAAIAQAADwAAAAAAAAABACAAAAAiAAAAZHJzL2Rvd25yZXYueG1sUEsBAhQAFAAAAAgA&#10;h07iQL5tvdVhAgAAwwQAAA4AAAAAAAAAAQAgAAAAJAEAAGRycy9lMm9Eb2MueG1sUEsFBgAAAAAG&#10;AAYAWQEAAPc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20A7A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夏天一、郭颜睿在玩堆堆乐，宋恬恬在玩拼图。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F0984D4">
      <w:pPr>
        <w:spacing w:line="240" w:lineRule="auto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2879725</wp:posOffset>
                </wp:positionH>
                <wp:positionV relativeFrom="paragraph">
                  <wp:posOffset>9525</wp:posOffset>
                </wp:positionV>
                <wp:extent cx="2372360" cy="469265"/>
                <wp:effectExtent l="4445" t="4445" r="10795" b="889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92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李子木、罗景宸、邵崔钰在雪花片拼搭。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75pt;margin-top:0.75pt;height:36.95pt;width:186.8pt;z-index:251660288;mso-width-relative:page;mso-height-relative:page;" fillcolor="#FFFFFF [3201]" filled="t" stroked="t" coordsize="21600,21600" o:gfxdata="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O5QBf9YA&#10;AAAIAQAADwAAAAAAAAABACAAAAAiAAAAZHJzL2Rvd25yZXYueG1sUEsBAhQAFAAAAAgAh07iQP+C&#10;9YVaAgAAtw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李子木、罗景宸、邵崔钰在雪花片拼搭。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45D85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3335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1981200</wp:posOffset>
                </wp:positionV>
                <wp:extent cx="2372360" cy="514985"/>
                <wp:effectExtent l="5080" t="4445" r="10160" b="1397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B089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张一嘉、肖尧在玩畅游动物园。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4pt;margin-top:156pt;height:40.55pt;width:186.8pt;z-index:251661312;mso-width-relative:page;mso-height-relative:page;" fillcolor="#FFFFFF [3201]" filled="t" stroked="t" coordsize="21600,21600" o:gfxdata="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RxGJGNUAAAAI&#10;AQAADwAAAAAAAAABACAAAAAiAAAAZHJzL2Rvd25yZXYueG1sUEsBAhQAFAAAAAgAh07iQImXhDZY&#10;AgAAtw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1B089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张一嘉、肖尧在玩畅游动物园。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0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2893695</wp:posOffset>
                </wp:positionH>
                <wp:positionV relativeFrom="paragraph">
                  <wp:posOffset>8255</wp:posOffset>
                </wp:positionV>
                <wp:extent cx="2372360" cy="514985"/>
                <wp:effectExtent l="5080" t="4445" r="10160" b="1397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14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杨佳伊、高羽安、焦云舒在玩颜料画，陈竞泽、秦苏安在做太空泥作品。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7.85pt;margin-top:0.65pt;height:40.55pt;width:186.8pt;z-index:251662336;mso-width-relative:page;mso-height-relative:page;" fillcolor="#FFFFFF [3201]" filled="t" stroked="t" coordsize="21600,21600" o:gfxdata="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k5ky81QAAAAgB&#10;AAAPAAAAAAAAAAEAIAAAACIAAABkcnMvZG93bnJldi54bWxQSwECFAAUAAAACACHTuJAw2Bqp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杨佳伊、高羽安、焦云舒在玩颜料画，陈竞泽、秦苏安在做太空泥作品。</w:t>
                      </w:r>
                    </w:p>
                  </w:txbxContent>
                </v:textbox>
              </v:shape>
            </w:pict>
          </mc:Fallback>
        </mc:AlternateConten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8F471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1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2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1B02A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2833370</wp:posOffset>
                </wp:positionH>
                <wp:positionV relativeFrom="paragraph">
                  <wp:posOffset>78105</wp:posOffset>
                </wp:positionV>
                <wp:extent cx="2372360" cy="474980"/>
                <wp:effectExtent l="4445" t="4445" r="10795" b="1587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311EC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王紫妍、张嘉宸、李兴琪、李伊一在智高墙搭轨道。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1pt;margin-top:6.15pt;height:37.4pt;width:186.8pt;z-index:251664384;mso-width-relative:page;mso-height-relative:page;" fillcolor="#FFFFFF [3201]" filled="t" stroked="t" coordsize="21600,21600" o:gfxdata="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XmGVu&#10;2AAAAAsBAAAPAAAAAAAAAAEAIAAAACIAAABkcnMvZG93bnJldi54bWxQSwECFAAUAAAACACHTuJA&#10;dscTsloCAAC5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311EC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王紫妍、张嘉宸、李兴琪、李伊一在智高墙搭轨道。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-26670</wp:posOffset>
                </wp:positionH>
                <wp:positionV relativeFrom="paragraph">
                  <wp:posOffset>33020</wp:posOffset>
                </wp:positionV>
                <wp:extent cx="2372360" cy="485140"/>
                <wp:effectExtent l="4445" t="4445" r="10795" b="571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FAD6DA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郭煜霖、陈艺萱、杨梦露在科探区做实验。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.1pt;margin-top:2.6pt;height:38.2pt;width:186.8pt;z-index:251663360;mso-width-relative:page;mso-height-relative:page;" fillcolor="#FFFFFF [3201]" filled="t" stroked="t" coordsize="21600,21600" o:gfxdata="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D0R4NdYA&#10;AAAJAQAADwAAAAAAAAABACAAAAAiAAAAZHJzL2Rvd25yZXYueG1sUEsBAhQAFAAAAAgAh07iQPya&#10;8LlaAgAAuQ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DFAD6DA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郭煜霖、陈艺萱、杨梦露在科探区做实验。</w:t>
                      </w:r>
                    </w:p>
                  </w:txbxContent>
                </v:textbox>
              </v:shape>
            </w:pict>
          </mc:Fallback>
        </mc:AlternateContent>
      </w:r>
    </w:p>
    <w:p w14:paraId="50DACC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D37B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25.2.24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肚子疼没吃完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  <w:bookmarkStart w:id="0" w:name="_GoBack"/>
            <w:bookmarkEnd w:id="0"/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菠菜没吃完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吃饭不专心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2D085C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169C58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★1.植物、日记本、快乐家园还没有带来的小朋友记得带哦！</w:t>
      </w:r>
    </w:p>
    <w:p w14:paraId="05516F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★2.良好的卫生习惯是健康的基础，提醒孩子勤洗头、剪指甲等。</w:t>
      </w:r>
    </w:p>
    <w:p w14:paraId="42D25B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3.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756</Words>
  <Characters>773</Characters>
  <Lines>1</Lines>
  <Paragraphs>1</Paragraphs>
  <TotalTime>29</TotalTime>
  <ScaleCrop>false</ScaleCrop>
  <LinksUpToDate>false</LinksUpToDate>
  <CharactersWithSpaces>800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2025-02-24T06:07:27Z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F9D2C4F5C5104175B06D1D81DC195B80_13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