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2025.2.24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本周</w:t>
      </w:r>
      <w:r>
        <w:rPr>
          <w:rFonts w:hint="eastAsia" w:ascii="宋体" w:hAnsi="宋体" w:eastAsia="宋体" w:cs="宋体"/>
          <w:b/>
          <w:bCs/>
          <w:sz w:val="21"/>
          <w:szCs w:val="21"/>
          <w:lang w:bidi="ar"/>
        </w:rPr>
        <w:t>主题：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我要上小学了</w:t>
      </w:r>
    </w:p>
    <w:p>
      <w:pPr>
        <w:ind w:firstLine="420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周发展目标：</w:t>
      </w:r>
    </w:p>
    <w:p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1.通过多种途径初步了解小学，知道小学和幼儿园的异同。</w:t>
      </w:r>
    </w:p>
    <w:p>
      <w:pPr>
        <w:ind w:firstLine="420" w:firstLineChars="200"/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2.克服入学担忧，对各类学习活动形成好奇心和求知欲。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今天全部来园。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集体活动：综合《我知道的小学》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小学，是人们接受初等正规教育的学校，是基础教育的重要组成部分。孩子们在上完幼儿园之后，便要步入小学，接受新的学习环境并进行新知识的学习。本次活动主要在孩子们周末了解小学的基础上，一起谈一谈自己调查到的小学生活，通过集体交流理解小学生活，从而萌发对小学生活的向往之情。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表扬这些小朋友能理解小学生生活，萌发对小学生活的向往之情：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郑书韵、丁曼婷、李慕妍、蒋翊晗、申晓文、张奕涵、冯欣、徐筱晞、谭沁、梁峻晰、王楷博、王知霖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表扬这些小朋友能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为即将成为一名小学生感到自豪：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杨易、阴少帅、徐梓赫、李璟睿、章昕媛、徐诺、宗韫玉、黄梓宸、胡奕可、刘锦宥、徐佳伊、王若鑫、吴文欣、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希望这些小朋友也能带来调查表，积极参与活动：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周艺天、张悦威、魏锦宸、王诺婉、王秋瑶、许诺言、梁峻晰、谌睿。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5715</wp:posOffset>
            </wp:positionV>
            <wp:extent cx="2160270" cy="1440180"/>
            <wp:effectExtent l="0" t="0" r="24130" b="7620"/>
            <wp:wrapNone/>
            <wp:docPr id="5" name="图片 5" descr="f4283812bea5a625e4a07c284340847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283812bea5a625e4a07c284340847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14605</wp:posOffset>
            </wp:positionV>
            <wp:extent cx="2160270" cy="1440180"/>
            <wp:effectExtent l="0" t="0" r="24130" b="7620"/>
            <wp:wrapNone/>
            <wp:docPr id="4" name="图片 4" descr="4367b4aa6e8391bc275f9338b38976f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67b4aa6e8391bc275f9338b38976f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17780</wp:posOffset>
            </wp:positionV>
            <wp:extent cx="2160270" cy="1440180"/>
            <wp:effectExtent l="0" t="0" r="24130" b="7620"/>
            <wp:wrapNone/>
            <wp:docPr id="1" name="图片 1" descr="b177b4683aa6d25de5d14a46e4556e2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77b4683aa6d25de5d14a46e4556e2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173355</wp:posOffset>
            </wp:positionV>
            <wp:extent cx="2160270" cy="1440180"/>
            <wp:effectExtent l="0" t="0" r="24130" b="7620"/>
            <wp:wrapNone/>
            <wp:docPr id="6" name="图片 6" descr="/Users/elaine/Desktop/b25d15ffac0d988a1a4fed089da2bf10.jpgb25d15ffac0d988a1a4fed089da2bf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elaine/Desktop/b25d15ffac0d988a1a4fed089da2bf10.jpgb25d15ffac0d988a1a4fed089da2bf10"/>
                    <pic:cNvPicPr/>
                  </pic:nvPicPr>
                  <pic:blipFill>
                    <a:blip r:embed="rId8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182245</wp:posOffset>
            </wp:positionV>
            <wp:extent cx="2160270" cy="1440180"/>
            <wp:effectExtent l="0" t="0" r="24130" b="7620"/>
            <wp:wrapNone/>
            <wp:docPr id="7" name="图片 7" descr="/Users/elaine/Desktop/26105b3ba4889fb08b6876b2ac2b696b.jpg26105b3ba4889fb08b6876b2ac2b696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elaine/Desktop/26105b3ba4889fb08b6876b2ac2b696b.jpg26105b3ba4889fb08b6876b2ac2b696b"/>
                    <pic:cNvPicPr/>
                  </pic:nvPicPr>
                  <pic:blipFill>
                    <a:blip r:embed="rId9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185420</wp:posOffset>
            </wp:positionV>
            <wp:extent cx="2160270" cy="1440180"/>
            <wp:effectExtent l="0" t="0" r="24130" b="7620"/>
            <wp:wrapNone/>
            <wp:docPr id="8" name="图片 8" descr="/Users/elaine/Desktop/79c33dd94a6e427f52f216b1386effbe.jpg79c33dd94a6e427f52f216b1386eff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elaine/Desktop/79c33dd94a6e427f52f216b1386effbe.jpg79c33dd94a6e427f52f216b1386effbe"/>
                    <pic:cNvPicPr/>
                  </pic:nvPicPr>
                  <pic:blipFill>
                    <a:blip r:embed="rId10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310"/>
        <w:gridCol w:w="42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3" name="图片 13" descr="adf7ff0ca1d4937d2095337d29a892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df7ff0ca1d4937d2095337d29a8920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这几天我们最喜欢玩弹弓游戏，我们发现了皮筋有弹性，而且越用力皮筋拉得越大，“飞”得更远。力气用得小皮筋就拉得小，“飞”得比较近。</w:t>
            </w:r>
          </w:p>
        </w:tc>
        <w:tc>
          <w:tcPr>
            <w:tcW w:w="42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4" name="图片 14" descr="d79f1aa5a1af860125c169b6ee49f2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79f1aa5a1af860125c169b6ee49f24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今天我在万能工匠玩，我做了坦克、手枪，做了很多的武器，用了万能点、蓝管、红色长管，射出去的炮就用软管代替了。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7" name="图片 17" descr="433854b65b38c2d45adc50a1f0c9ff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33854b65b38c2d45adc50a1f0c9ff5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我在地面建构搭建了房子，先用平铺的方法搭了地板，再用单元积木围合围起来，还有两个保安要站岗。</w:t>
            </w:r>
          </w:p>
        </w:tc>
        <w:tc>
          <w:tcPr>
            <w:tcW w:w="42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921510" cy="1440180"/>
                  <wp:effectExtent l="0" t="0" r="8890" b="7620"/>
                  <wp:docPr id="18" name="图片 18" descr="688255bb1d361d6050715eeafda6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88255bb1d361d6050715eeafda637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我最喜欢玩彩泥了，今天我主要用了黄色和黑色，但是最后的作品出现了点小问题，有的地方粘在了一起，于是我剪一剪再修修改改，反而没一开始好看了。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0" name="图片 2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今天我们进行了混班户外，有这些游戏区域：皮球区、轮胎竹梯、民间游戏、综合区1、滑滑梯、攀爬网。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14605</wp:posOffset>
            </wp:positionV>
            <wp:extent cx="2160270" cy="1440180"/>
            <wp:effectExtent l="0" t="0" r="24130" b="7620"/>
            <wp:wrapNone/>
            <wp:docPr id="22" name="图片 22" descr="/Users/elaine/Desktop/daffc665a6c0ba4c820dd1ee754efefa.jpgdaffc665a6c0ba4c820dd1ee754efef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elaine/Desktop/daffc665a6c0ba4c820dd1ee754efefa.jpgdaffc665a6c0ba4c820dd1ee754efefa"/>
                    <pic:cNvPicPr/>
                  </pic:nvPicPr>
                  <pic:blipFill>
                    <a:blip r:embed="rId15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13970</wp:posOffset>
            </wp:positionV>
            <wp:extent cx="2160270" cy="1440180"/>
            <wp:effectExtent l="0" t="0" r="24130" b="7620"/>
            <wp:wrapNone/>
            <wp:docPr id="24" name="图片 24" descr="/Users/elaine/Desktop/IMG_0996.jpegIMG_0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elaine/Desktop/IMG_0996.jpegIMG_0996"/>
                    <pic:cNvPicPr/>
                  </pic:nvPicPr>
                  <pic:blipFill>
                    <a:blip r:embed="rId16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20320</wp:posOffset>
            </wp:positionV>
            <wp:extent cx="2160270" cy="1440180"/>
            <wp:effectExtent l="0" t="0" r="24130" b="7620"/>
            <wp:wrapNone/>
            <wp:docPr id="19" name="图片 19" descr="d8a25ddd567d9af8f3df8693caee2c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8a25ddd567d9af8f3df8693caee2c5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-6350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21" name="图片 2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1905</wp:posOffset>
            </wp:positionV>
            <wp:extent cx="2160270" cy="1440180"/>
            <wp:effectExtent l="0" t="0" r="24130" b="7620"/>
            <wp:wrapNone/>
            <wp:docPr id="25" name="图片 25" descr="/Users/elaine/Desktop/IMG_1010.jpegIMG_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elaine/Desktop/IMG_1010.jpegIMG_1010"/>
                    <pic:cNvPicPr/>
                  </pic:nvPicPr>
                  <pic:blipFill>
                    <a:blip r:embed="rId18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1270</wp:posOffset>
            </wp:positionV>
            <wp:extent cx="2160270" cy="1440180"/>
            <wp:effectExtent l="0" t="0" r="24130" b="7620"/>
            <wp:wrapNone/>
            <wp:docPr id="26" name="图片 26" descr="/Users/elaine/Desktop/IMG_1015.jpegIMG_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elaine/Desktop/IMG_1015.jpegIMG_1015"/>
                    <pic:cNvPicPr/>
                  </pic:nvPicPr>
                  <pic:blipFill>
                    <a:blip r:embed="rId19"/>
                    <a:srcRect t="25000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7620</wp:posOffset>
            </wp:positionV>
            <wp:extent cx="2160270" cy="1440180"/>
            <wp:effectExtent l="0" t="0" r="24130" b="7620"/>
            <wp:wrapNone/>
            <wp:docPr id="27" name="图片 27" descr="/Users/elaine/Desktop/IMG_1002.jpegIMG_1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elaine/Desktop/IMG_1002.jpegIMG_1002"/>
                    <pic:cNvPicPr/>
                  </pic:nvPicPr>
                  <pic:blipFill>
                    <a:blip r:embed="rId20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中午吃的是血糯米饭、番茄牛肉煲、菠菜炒蘑菇、裙带菜鸡蛋汤。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今天所有的小朋友都光盘啦，表扬这些小朋友不仅吃得快，用餐习惯也好：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徐佳伊、郑书韵、杨易、徐梓赫、阴少帅、黄梓宸</w:t>
      </w:r>
    </w:p>
    <w:p>
      <w:pPr>
        <w:ind w:firstLine="420" w:firstLineChars="20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希望这些小朋友能安静用餐：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王若鑫、王知霖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/>
          <w:bCs/>
          <w:color w:val="000000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希望这些小朋友能坐姿端正着吃饭：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徐筱晰、张悦威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本周可以</w: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-25400</wp:posOffset>
            </wp:positionH>
            <wp:positionV relativeFrom="page">
              <wp:posOffset>5080</wp:posOffset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让小朋友把跳绳带来园，户外中可以自由选择运动。</w:t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abstractNum w:abstractNumId="1">
    <w:nsid w:val="BEFF45BC"/>
    <w:multiLevelType w:val="singleLevel"/>
    <w:tmpl w:val="BEFF45B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MzR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0BD61ACB"/>
    <w:rsid w:val="131E2317"/>
    <w:rsid w:val="137677E2"/>
    <w:rsid w:val="152E3635"/>
    <w:rsid w:val="16711F88"/>
    <w:rsid w:val="16C3307F"/>
    <w:rsid w:val="1D304905"/>
    <w:rsid w:val="1DB91CCF"/>
    <w:rsid w:val="1F6A1AB0"/>
    <w:rsid w:val="26EA6C9B"/>
    <w:rsid w:val="26F23447"/>
    <w:rsid w:val="27CC1ABA"/>
    <w:rsid w:val="27FA4F9E"/>
    <w:rsid w:val="28442C0D"/>
    <w:rsid w:val="287651B5"/>
    <w:rsid w:val="2B5B7EC1"/>
    <w:rsid w:val="339711AF"/>
    <w:rsid w:val="34FE402F"/>
    <w:rsid w:val="35AA570B"/>
    <w:rsid w:val="382B6416"/>
    <w:rsid w:val="3838457E"/>
    <w:rsid w:val="39AB195F"/>
    <w:rsid w:val="3AE2207F"/>
    <w:rsid w:val="3E306125"/>
    <w:rsid w:val="3E9E109F"/>
    <w:rsid w:val="3F143957"/>
    <w:rsid w:val="3FEE385D"/>
    <w:rsid w:val="4162149D"/>
    <w:rsid w:val="41BB5291"/>
    <w:rsid w:val="42C16684"/>
    <w:rsid w:val="435968D0"/>
    <w:rsid w:val="45EB3E62"/>
    <w:rsid w:val="465D0193"/>
    <w:rsid w:val="471B5F8A"/>
    <w:rsid w:val="47AF4EEE"/>
    <w:rsid w:val="47E809DE"/>
    <w:rsid w:val="48185562"/>
    <w:rsid w:val="484715F8"/>
    <w:rsid w:val="49E07403"/>
    <w:rsid w:val="4D412856"/>
    <w:rsid w:val="4D9670BD"/>
    <w:rsid w:val="4F543A9C"/>
    <w:rsid w:val="50635873"/>
    <w:rsid w:val="52D367DA"/>
    <w:rsid w:val="543B2461"/>
    <w:rsid w:val="545437F9"/>
    <w:rsid w:val="55674105"/>
    <w:rsid w:val="55F0489E"/>
    <w:rsid w:val="57AD679A"/>
    <w:rsid w:val="588558E1"/>
    <w:rsid w:val="5A6551F6"/>
    <w:rsid w:val="5C490534"/>
    <w:rsid w:val="5CA67C72"/>
    <w:rsid w:val="5D847D1F"/>
    <w:rsid w:val="5EAB7335"/>
    <w:rsid w:val="60C03693"/>
    <w:rsid w:val="61B85190"/>
    <w:rsid w:val="64D71A9F"/>
    <w:rsid w:val="654F45EB"/>
    <w:rsid w:val="65776D96"/>
    <w:rsid w:val="679F4002"/>
    <w:rsid w:val="68CA7719"/>
    <w:rsid w:val="6A3550F2"/>
    <w:rsid w:val="6C2236D7"/>
    <w:rsid w:val="709779A9"/>
    <w:rsid w:val="72830C4F"/>
    <w:rsid w:val="72865215"/>
    <w:rsid w:val="7294672D"/>
    <w:rsid w:val="73F240EB"/>
    <w:rsid w:val="74A76BEC"/>
    <w:rsid w:val="74FA30DF"/>
    <w:rsid w:val="757852B2"/>
    <w:rsid w:val="78522554"/>
    <w:rsid w:val="7CB91298"/>
    <w:rsid w:val="FFBD9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elaine/Library/Containers/com.kingsoft.wpsoffice.mac/Data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848</Words>
  <Characters>867</Characters>
  <Lines>1</Lines>
  <Paragraphs>1</Paragraphs>
  <TotalTime>15</TotalTime>
  <ScaleCrop>false</ScaleCrop>
  <LinksUpToDate>false</LinksUpToDate>
  <CharactersWithSpaces>870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2021-09-15T07:58:00Z</dcterms:created>
  <dc:creator>Moent</dc:creator>
  <cp:lastModifiedBy>高</cp:lastModifiedBy>
  <cp:lastPrinted>2024-09-23T19:32:00Z</cp:lastPrinted>
  <dcterms:modified xsi:type="dcterms:W3CDTF">2025-02-24T14:34:58Z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ED588672FA2A4B13BE1D522D472468C0_13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