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6A884D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50221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 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25C9D5EA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0B02E4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2535D004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2065655" cy="1440180"/>
            <wp:effectExtent l="0" t="0" r="4445" b="7620"/>
            <wp:docPr id="2" name="图片 2" descr="OIP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OIP-C"/>
                    <pic:cNvPicPr>
                      <a:picLocks noChangeAspect="1"/>
                    </pic:cNvPicPr>
                  </pic:nvPicPr>
                  <pic:blipFill>
                    <a:blip r:embed="rId7"/>
                    <a:srcRect b="19790"/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A66C8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0498CFB2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一眨眼星期五到了，一星期即将过去！早晨的天气还是有点凉，孩子们要注意保暖哦！今天共来园20人，2人请假。期待她们的归来哦！ </w:t>
      </w:r>
    </w:p>
    <w:p w14:paraId="54E45EB5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50221_080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221_0806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50221_08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221_0810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50221_08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221_0815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50221_080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221_0808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50221_080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221_0807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50221_08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221_0816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7585F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情况」</w:t>
      </w:r>
    </w:p>
    <w:p w14:paraId="6E829470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吃完点心，自主进入了区域游戏。今天孩子们依然能主动做好区域计划后再进入区域，习惯很好！在美工区，几个小朋友一起绘画，有的画新年愿望，有的画彩色的烟花；益智区中的宝贝玩起了叠叠乐，相互配合，看谁更厉害；建构区的宝贝在制作各种各样的车子，琳琅满目。区域游戏真的很好玩呢！</w:t>
      </w:r>
    </w:p>
    <w:p w14:paraId="29DE7C9B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50221_082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221_08270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50221_08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221_0820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50221_08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221_0820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163BD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7C4E891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今天我们来到了后操场的小车区。孩子们这个学期第一次玩小车，各个都十分的兴奋呢！有的小朋友三三两两一起骑车，有的玩起了平衡车，有的玩起了小推车。玩的游戏虽然不同，但每个人都很开心！</w:t>
      </w:r>
    </w:p>
    <w:p w14:paraId="23A44A73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50221_094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221_0944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50221_093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221_09334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50221_093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221_09333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50221_093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221_09364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50221_093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221_0935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50221_093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221_09370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A9767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集体活动---律动：小美好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B1C45B3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早操是运用不同动作来锻炼身体的一种体育活动，通过早操操的练习，对身体各个部位肌肉的发展、关节的灵活性、韧带的拉伸等都有很好的锻炼价值，对提高身体的灵活性及协调性也有很好的促进作用。通过结合《小美好》这首儿童熟悉的音乐设计了这套早操，对小朋友全身各部位机能的全面发展有很大的意义。</w:t>
      </w:r>
    </w:p>
    <w:p w14:paraId="5B8B3BB9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50221_102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221_10290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50221_102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221_1029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50221_102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221_10294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47780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ED3B5A0">
      <w:pPr>
        <w:jc w:val="center"/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14:paraId="4504A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80" w:type="dxa"/>
            <w:vMerge w:val="restart"/>
            <w:vAlign w:val="center"/>
          </w:tcPr>
          <w:p w14:paraId="6ED56A79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632CF0CB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3736B94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06AE5832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5C8BF40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7ECC87A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678BF5F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7F6C1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D37E35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39D5269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 w:val="continue"/>
          </w:tcPr>
          <w:p w14:paraId="12C40733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 w:val="continue"/>
          </w:tcPr>
          <w:p w14:paraId="64EEB55F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4B27839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415D7657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桌面整洁</w:t>
            </w:r>
          </w:p>
        </w:tc>
        <w:tc>
          <w:tcPr>
            <w:tcW w:w="1291" w:type="dxa"/>
          </w:tcPr>
          <w:p w14:paraId="2BD32506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筷子使用</w:t>
            </w:r>
          </w:p>
        </w:tc>
        <w:tc>
          <w:tcPr>
            <w:tcW w:w="737" w:type="dxa"/>
            <w:vMerge w:val="continue"/>
          </w:tcPr>
          <w:p w14:paraId="7AC2A97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 w:val="continue"/>
          </w:tcPr>
          <w:p w14:paraId="7F61313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5116C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33130A1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7BFF2A8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630BC8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34E2D4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340AEED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489CE85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FC034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4A820C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73CDDC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DF07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68FE3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51532FDE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099C71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80024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B97BF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BE0B15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0850E5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2C5CC7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A6B78F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2B12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64E1E23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6193F86C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7B409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4974A3C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9573A2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074C0C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63781C8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287A6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7A878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6656BD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5563B06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3511806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C9A683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D471B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63C125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40412CE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77608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7C6F97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2DB5E8B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9B91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7841959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25877566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0A933A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F070F8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4A8F7C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511008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7F1B36E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4B368F6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01FC05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4EFB4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3695492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3A632E9D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12D151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16E01038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DB2B3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1096FA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527538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7FA54EF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30F3B8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EFB0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C8973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1B856100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23C37C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4245154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D47A8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94CA60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0C6F687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2202A0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6D1101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D37B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0FDC6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335687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0F86C7A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7543101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CB1AA2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16778CD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188133D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481952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39FA91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1684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1FEC1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4C52C5C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944F7F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39E4A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7869BF7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04A433F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5E5D544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5758CC6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7B7549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52EDE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D2C3ED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777FB59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070810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F1A8A90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5CFFDB9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054D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1EB9948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984D79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5D99D3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5BBD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1FC2BB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5FFEA6F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B366F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58CDF9B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3F5300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37F2FC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F74FF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404236C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B7823D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7E43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D27403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5B6FD9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67D530E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3EFE527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02B2AEA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41B18E9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5B6A112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5DDF2B8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32A139F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07DE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DBCFF8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38D4036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06CEA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1132ADB4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A16268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01225E6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D83C5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686B7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42D2AB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1A5A4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EE125F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0DA506D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7601B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1FB1994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343E750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4639439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2EBD8C9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1EE8ED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1AF9C3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8AB0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384911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FFF40E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6A66907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6191232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011010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7226B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5C52822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487C424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EB75D6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117D4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364FA81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1C059F1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B53D30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44F0FA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049448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11B98F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53F6A2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05225B1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59A18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9C81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80" w:type="dxa"/>
            <w:vAlign w:val="center"/>
          </w:tcPr>
          <w:p w14:paraId="69183F5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D6203C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6ECBE99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E099EB7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1BED42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A1A0FE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09AD80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086CB97F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AAB01C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48A5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780" w:type="dxa"/>
            <w:vAlign w:val="center"/>
          </w:tcPr>
          <w:p w14:paraId="746214C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36AB22F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5ACA775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10466714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0A31AF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vAlign w:val="top"/>
          </w:tcPr>
          <w:p w14:paraId="76DA119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vAlign w:val="top"/>
          </w:tcPr>
          <w:p w14:paraId="668FD83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49B5454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5930F5DF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9F43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F973F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3385CD3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448A086B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18EED31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74C6B48E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76F04461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91" w:type="dxa"/>
          </w:tcPr>
          <w:p w14:paraId="71A8DEA0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3540039D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21CF5F0C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4181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05AEDC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2C52750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97074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A0EA5BA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DEA96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1415E8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05A3DD1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02A9095F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76BF55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99FAF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586C648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7508AA8B">
            <w:pPr>
              <w:widowControl/>
              <w:jc w:val="center"/>
              <w:textAlignment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施咏欣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75E76C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48191D5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64C6D76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058ABCB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266554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0C797ED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7F64479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39828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4BEDEDC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5CB30DFB">
            <w:pPr>
              <w:widowControl/>
              <w:jc w:val="center"/>
              <w:textAlignment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沈旭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60C634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E0558A0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45CB43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22AF830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3CC2D0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7640C286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83F488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</w:tbl>
    <w:p w14:paraId="20F16DE9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IMG_20250221_11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221_1113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bookmarkStart w:id="0" w:name="_GoBack"/>
      <w:bookmarkEnd w:id="0"/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IMG_20250221_11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221_11134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50221_11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221_11135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F343F"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</w:t>
      </w:r>
    </w:p>
    <w:p w14:paraId="34972481">
      <w:pPr>
        <w:numPr>
          <w:ilvl w:val="0"/>
          <w:numId w:val="1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今天是星期五，我们不开展全托不夜宿班活动哦！请接送的家长于3:35来接孩子哦！</w:t>
      </w:r>
    </w:p>
    <w:p w14:paraId="57F6E874">
      <w:pPr>
        <w:numPr>
          <w:ilvl w:val="0"/>
          <w:numId w:val="1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今天不带被子，枕头带回家清洗晾晒；</w:t>
      </w:r>
    </w:p>
    <w:p w14:paraId="14CDBDBC">
      <w:pPr>
        <w:numPr>
          <w:ilvl w:val="0"/>
          <w:numId w:val="1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利用周末为小朋友准备一盆植物（富贵竹、薄荷、绿萝、铜钱草、多肉、白掌等等）种子（薄荷种子、风信子种球、百合种球、萝卜、土豆、豆类等等）或者小动物（乌龟、金鱼、白玉蜗牛、鹦鹉等等）周一带来放置自然角 ，请备注好孩子的姓名哦。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谢谢配合！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65A39A">
    <w:pPr>
      <w:pStyle w:val="4"/>
    </w:pPr>
  </w:p>
  <w:p w14:paraId="2ECBB48A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54D2E6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DA32EA"/>
    <w:multiLevelType w:val="singleLevel"/>
    <w:tmpl w:val="9DDA32E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182A79"/>
    <w:rsid w:val="002A0E92"/>
    <w:rsid w:val="002F43F3"/>
    <w:rsid w:val="00316F36"/>
    <w:rsid w:val="00333288"/>
    <w:rsid w:val="003874C5"/>
    <w:rsid w:val="00447F93"/>
    <w:rsid w:val="004D2C0A"/>
    <w:rsid w:val="004E0C50"/>
    <w:rsid w:val="00514F8A"/>
    <w:rsid w:val="005B6D9F"/>
    <w:rsid w:val="005E3388"/>
    <w:rsid w:val="006871A6"/>
    <w:rsid w:val="006D0626"/>
    <w:rsid w:val="00764CE7"/>
    <w:rsid w:val="0086673A"/>
    <w:rsid w:val="008C0EEF"/>
    <w:rsid w:val="008C7DF6"/>
    <w:rsid w:val="00911E3C"/>
    <w:rsid w:val="00987DD7"/>
    <w:rsid w:val="009A47BB"/>
    <w:rsid w:val="009D6B1F"/>
    <w:rsid w:val="00A04101"/>
    <w:rsid w:val="00A135F1"/>
    <w:rsid w:val="00AA1509"/>
    <w:rsid w:val="00AE5171"/>
    <w:rsid w:val="00B802BF"/>
    <w:rsid w:val="00BA7A8E"/>
    <w:rsid w:val="00BE2179"/>
    <w:rsid w:val="00BE3989"/>
    <w:rsid w:val="00C10CEC"/>
    <w:rsid w:val="00CB6763"/>
    <w:rsid w:val="00E23710"/>
    <w:rsid w:val="00ED7832"/>
    <w:rsid w:val="00F144BD"/>
    <w:rsid w:val="00F840B1"/>
    <w:rsid w:val="02373186"/>
    <w:rsid w:val="04493279"/>
    <w:rsid w:val="04820049"/>
    <w:rsid w:val="04A66578"/>
    <w:rsid w:val="052F5AF6"/>
    <w:rsid w:val="0562798B"/>
    <w:rsid w:val="05CA13F7"/>
    <w:rsid w:val="05FC2ED2"/>
    <w:rsid w:val="07727C89"/>
    <w:rsid w:val="079F7689"/>
    <w:rsid w:val="080961A7"/>
    <w:rsid w:val="088D2CC5"/>
    <w:rsid w:val="09611B67"/>
    <w:rsid w:val="0A2A10EE"/>
    <w:rsid w:val="0A866DA8"/>
    <w:rsid w:val="0BC80F11"/>
    <w:rsid w:val="0DD342C6"/>
    <w:rsid w:val="0E570FF3"/>
    <w:rsid w:val="0E672DF3"/>
    <w:rsid w:val="0F173266"/>
    <w:rsid w:val="0F190578"/>
    <w:rsid w:val="10086037"/>
    <w:rsid w:val="107F571D"/>
    <w:rsid w:val="10B30067"/>
    <w:rsid w:val="112540E8"/>
    <w:rsid w:val="11FD9232"/>
    <w:rsid w:val="122B47DB"/>
    <w:rsid w:val="12E21C96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A70E2C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552ACE"/>
    <w:rsid w:val="259F0749"/>
    <w:rsid w:val="25B82EE2"/>
    <w:rsid w:val="278D7F07"/>
    <w:rsid w:val="27CF059B"/>
    <w:rsid w:val="27EFD32C"/>
    <w:rsid w:val="28150D97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CF53BC1"/>
    <w:rsid w:val="2D0E14EB"/>
    <w:rsid w:val="2D2D5BB0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A0C53A5"/>
    <w:rsid w:val="4AE449D4"/>
    <w:rsid w:val="4B954FA8"/>
    <w:rsid w:val="4BFFE1E8"/>
    <w:rsid w:val="4D3C03EF"/>
    <w:rsid w:val="4D3C14C9"/>
    <w:rsid w:val="4DD70B1D"/>
    <w:rsid w:val="4DE05C75"/>
    <w:rsid w:val="4ECA645D"/>
    <w:rsid w:val="4F5921E9"/>
    <w:rsid w:val="4F6F5E55"/>
    <w:rsid w:val="4F8F602D"/>
    <w:rsid w:val="4FA22B13"/>
    <w:rsid w:val="4FB72BD2"/>
    <w:rsid w:val="5032428D"/>
    <w:rsid w:val="507F33F5"/>
    <w:rsid w:val="548D2FEE"/>
    <w:rsid w:val="54E85AB5"/>
    <w:rsid w:val="55675113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4DE1F80"/>
    <w:rsid w:val="653E3FDD"/>
    <w:rsid w:val="65954C03"/>
    <w:rsid w:val="65D74060"/>
    <w:rsid w:val="661B3112"/>
    <w:rsid w:val="66F9345B"/>
    <w:rsid w:val="67033D94"/>
    <w:rsid w:val="67A0736B"/>
    <w:rsid w:val="67BB3189"/>
    <w:rsid w:val="68787C28"/>
    <w:rsid w:val="69436572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B34EB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771</Words>
  <Characters>805</Characters>
  <Lines>5</Lines>
  <Paragraphs>1</Paragraphs>
  <TotalTime>14</TotalTime>
  <ScaleCrop>false</ScaleCrop>
  <LinksUpToDate>false</LinksUpToDate>
  <CharactersWithSpaces>819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2024-12-24T07:25:00Z</cp:lastPrinted>
  <dcterms:modified xsi:type="dcterms:W3CDTF">2025-02-21T05:08:11Z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eyJoZGlkIjoiZjFmZWIzNDg2MmIzZjExOTIzMmViNTBmYTMwYTk0ZWYiLCJ1c2VySWQiOiIzMjE3MTUwODQifQ==</vt:lpwstr>
  </property>
</Properties>
</file>