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bookmarkStart w:id="0" w:name="_GoBack"/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bookmarkEnd w:id="0"/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期四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6EDF4A2C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户外游戏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今天小朋友是在皮球区进行游戏，张子熠和刘宸汐两位小朋友已经能够熟练地进行拍皮球，然而还有部分小朋友还不会拍球，还需要再努力哦~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228600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530fc9ca52035ac526f6a31ef80d24b5.png530fc9ca52035ac526f6a31ef80d24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530fc9ca52035ac526f6a31ef80d24b5.png530fc9ca52035ac526f6a31ef80d24b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198120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1772ab1120bb44e80788df2f6a7f8d5f.png1772ab1120bb44e80788df2f6a7f8d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1772ab1120bb44e80788df2f6a7f8d5f.png1772ab1120bb44e80788df2f6a7f8d5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433705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c3c65a4e6f76d1b9d106925db1709efb.pngc3c65a4e6f76d1b9d106925db1709e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c3c65a4e6f76d1b9d106925db1709efb.pngc3c65a4e6f76d1b9d106925db1709ef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300355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f6c5378d9547bdc00067352ff8b414ee.pngf6c5378d9547bdc00067352ff8b41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f6c5378d9547bdc00067352ff8b414ee.pngf6c5378d9547bdc00067352ff8b414e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F2684F8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C498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1C9BFDB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区域游戏</w:t>
            </w:r>
          </w:p>
        </w:tc>
      </w:tr>
      <w:tr w14:paraId="742E2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251B8CD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ge">
                    <wp:posOffset>388620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78d39567eae7abe7bbb03ff5446075a6.png78d39567eae7abe7bbb03ff5446075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78d39567eae7abe7bbb03ff5446075a6.png78d39567eae7abe7bbb03ff5446075a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琦琦和毛豆两位小朋友在一起看看绘本，互相讲述。</w:t>
            </w:r>
          </w:p>
        </w:tc>
      </w:tr>
      <w:tr w14:paraId="7980A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455357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198120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52436076342db60034b4fe5c882123a2.png52436076342db60034b4fe5c882123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52436076342db60034b4fe5c882123a2.png52436076342db60034b4fe5c882123a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1BD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4BDEEA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433705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c636f2218714abce67361853d06d3bff.pngc636f2218714abce67361853d06d3b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c636f2218714abce67361853d06d3bff.pngc636f2218714abce67361853d06d3bf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30D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251236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300355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ed5ec5ef36e1c6c2b6d47b0b734c11ee.pnged5ec5ef36e1c6c2b6d47b0b734c11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ed5ec5ef36e1c6c2b6d47b0b734c11ee.pnged5ec5ef36e1c6c2b6d47b0b734c11e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83AF0F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2877B52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1FA01BB6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680C42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1027</Words>
  <Characters>1058</Characters>
  <Lines>10</Lines>
  <Paragraphs>2</Paragraphs>
  <TotalTime>7</TotalTime>
  <ScaleCrop>false</ScaleCrop>
  <LinksUpToDate>false</LinksUpToDate>
  <CharactersWithSpaces>1084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2025-02-20T08:26:04Z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239ADEE28A664B8BBC8652F0C12690A9_13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