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50220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16635" cy="648970"/>
            <wp:effectExtent l="0" t="0" r="12065" b="11430"/>
            <wp:docPr id="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507" b="9710"/>
                    <a:stretch>
                      <a:fillRect/>
                    </a:stretch>
                  </pic:blipFill>
                  <pic:spPr>
                    <a:xfrm>
                      <a:off x="0" y="0"/>
                      <a:ext cx="1016635" cy="648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45615" cy="1146810"/>
            <wp:effectExtent l="0" t="0" r="6985" b="889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9232" r="4444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14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86510" cy="1062355"/>
            <wp:effectExtent l="0" t="0" r="8890" b="4445"/>
            <wp:docPr id="1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062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今日星期四，共有22人来园。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反复起床</w:t>
            </w: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1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12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E7A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511001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13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BFA18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21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6D40CB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21155" cy="2160270"/>
                  <wp:effectExtent l="0" t="0" r="4445" b="11430"/>
                  <wp:docPr id="22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33584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536"/>
        <w:gridCol w:w="3260"/>
        <w:gridCol w:w="1581"/>
      </w:tblGrid>
      <w:tr w14:paraId="6A300F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4173FF0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8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7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78A5D3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我在自然拼搭区用树枝搭房子。旁边的小猫咪和螃蟹成为了好朋友。</w:t>
            </w:r>
          </w:p>
        </w:tc>
        <w:tc>
          <w:tcPr>
            <w:tcW w:w="3260" w:type="dxa"/>
          </w:tcPr>
          <w:p w14:paraId="134F301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8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79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5BF322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用吸管制作帐篷骨架。现在我用纸粘在吸管上，作为帐篷布。</w:t>
            </w:r>
          </w:p>
        </w:tc>
      </w:tr>
      <w:tr w14:paraId="3320C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7E7FA42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0" name="图片 20" descr="IMG_8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79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265A41A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我们在地面建构进行搭建，但是垫子上积木太乱了，老师建议我们收拾一下再搭建。</w:t>
            </w:r>
          </w:p>
        </w:tc>
        <w:tc>
          <w:tcPr>
            <w:tcW w:w="3260" w:type="dxa"/>
          </w:tcPr>
          <w:p w14:paraId="70DB10F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87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93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F7F6D8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我们在玩多米诺骨牌游戏。游戏结束了要把材料放回原位。</w:t>
            </w:r>
          </w:p>
        </w:tc>
      </w:tr>
      <w:tr w14:paraId="073DE1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3DC29BA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9" name="图片 19" descr="IMG_8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79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2C94C74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我们在万能工匠拼搭，我们用到了线段的技巧。老师建议可以加大难度，由线段变成面。平面变立体空间。</w:t>
            </w:r>
          </w:p>
        </w:tc>
        <w:tc>
          <w:tcPr>
            <w:tcW w:w="3260" w:type="dxa"/>
          </w:tcPr>
          <w:p w14:paraId="788BCD6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8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7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71206E8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我们在玩动物消消乐。轮流来翻两个瓶盖。</w:t>
            </w:r>
          </w:p>
        </w:tc>
      </w:tr>
      <w:bookmarkEnd w:id="1"/>
    </w:tbl>
    <w:p w14:paraId="2CE41AA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手工：小蛇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1FB1C7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80" w:type="dxa"/>
          </w:tcPr>
          <w:p w14:paraId="484CCF1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882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823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30FF08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8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8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844C03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88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822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5A5F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93C694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882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824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29902C4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8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8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FCEDE3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8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81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C6E3A0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437</Words>
  <Characters>466</Characters>
  <Lines>1</Lines>
  <Paragraphs>1</Paragraphs>
  <TotalTime>35</TotalTime>
  <ScaleCrop>false</ScaleCrop>
  <LinksUpToDate>false</LinksUpToDate>
  <CharactersWithSpaces>468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2025-02-20T08:47:59Z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