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郭慕芸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做区域计划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施咏欣小朋友今天能够找到自己的班级啦！</w:t>
      </w:r>
    </w:p>
    <w:tbl>
      <w:tblPr>
        <w:tblStyle w:val="10"/>
        <w:tblpPr w:leftFromText="180" w:rightFromText="180" w:vertAnchor="text" w:horzAnchor="page" w:tblpX="1249" w:tblpY="184"/>
        <w:tblOverlap w:val="never"/>
        <w:tblW w:w="102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1"/>
        <w:gridCol w:w="3621"/>
        <w:gridCol w:w="34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93" w:hRule="atLeast"/>
        </w:trPr>
        <w:tc>
          <w:tcPr>
            <w:tcW w:w="319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16760" cy="1569085"/>
                  <wp:effectExtent l="0" t="0" r="15240" b="5715"/>
                  <wp:docPr id="12" name="图片 12" descr="2f881b9b27d78904f2bd18780d130f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f881b9b27d78904f2bd18780d130fd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13335" b="16510"/>
                  <wp:docPr id="13" name="图片 13" descr="db0a8181f63e24e8528463522070b2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b0a8181f63e24e8528463522070b2c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37080" cy="1630680"/>
                  <wp:effectExtent l="0" t="0" r="20320" b="20320"/>
                  <wp:docPr id="14" name="图片 14" descr="9b3ba22688e34441f216301ac0800e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b3ba22688e34441f216301ac0800ec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马筱萌和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在搭建一个公主城堡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希希和花花在万能工匠中拼搭一个耳机和发卡。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顾宇浩在画小汽车，任俊晟在画一个一家人在采桃子。徐佑恒和李宇航在拼中国地图。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5" name="图片 5" descr="66565e86f6b8c65a265e3cfa752d2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6565e86f6b8c65a265e3cfa752d24c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6" name="图片 6" descr="165dad3d1ed4aff5f4fd18d1f2c9d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5dad3d1ed4aff5f4fd18d1f2c9d5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24" name="图片 24" descr="9697035ad6dfec1416472f7c1a9d8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697035ad6dfec1416472f7c1a9d86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9" name="图片 9" descr="62b2685f0713b0db60a5ad7fc3a527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2b2685f0713b0db60a5ad7fc3a5278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0" name="图片 10" descr="b390b7dd37fd407a32a8ae2097ada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390b7dd37fd407a32a8ae2097ada0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1" name="图片 11" descr="33eb693386d7456a8705ce77a9f2a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3eb693386d7456a8705ce77a9f2afd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337" w:tblpY="520"/>
        <w:tblOverlap w:val="never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39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877695" cy="1408430"/>
                  <wp:effectExtent l="0" t="0" r="1905" b="13970"/>
                  <wp:docPr id="15" name="图片 15" descr="a27b19c9ec716fe70511c77c0f038e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27b19c9ec716fe70511c77c0f038e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6" name="图片 16" descr="f29e25593648d4e1aef5676a0a06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29e25593648d4e1aef5676a0a0658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7" name="图片 17" descr="a4d20d3c7d2d8a94309fb40de3b6e8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4d20d3c7d2d8a94309fb40de3b6e86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24" w:hRule="atLeast"/>
        </w:trPr>
        <w:tc>
          <w:tcPr>
            <w:tcW w:w="339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8" name="图片 18" descr="8dedef6e6e3b4d229c1808241ca087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dedef6e6e3b4d229c1808241ca0870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9" name="图片 19" descr="7d13abd3a3f5beaa6edd7d141dd5f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d13abd3a3f5beaa6edd7d141dd5f3a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20" name="图片 20" descr="78cfdc233db7f3a08a388922b3590c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8cfdc233db7f3a08a388922b3590c7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rPr>
          <w:rFonts w:ascii="宋体" w:hAnsi="宋体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数学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1"/>
          <w:szCs w:val="21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连连看</w:t>
      </w:r>
      <w:r>
        <w:rPr>
          <w:rFonts w:hint="eastAsia" w:ascii="宋体" w:hAnsi="宋体" w:eastAsia="宋体" w:cs="宋体"/>
          <w:kern w:val="2"/>
          <w:sz w:val="21"/>
          <w:szCs w:val="21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1"/>
          <w:szCs w:val="21"/>
          <w:lang w:eastAsia="zh-CN" w:bidi="ar-SA"/>
        </w:rPr>
        <w:t>。</w:t>
      </w:r>
      <w:r>
        <w:rPr>
          <w:rFonts w:hint="eastAsia" w:ascii="宋体" w:hAnsi="宋体" w:cs="宋体"/>
          <w:szCs w:val="21"/>
        </w:rPr>
        <w:t>《连连看》是指按照数字1、2、3、4……的排列顺序用线把它们连起来，从而形成一幅图画。此活动涉及到的数学知识是数序，这里所谓的数序指的就是数字按照一定顺序排列，而本节活动中涉及的数序是按照数量少到多有序排列，即1、2、3、4……。活动通过看数字拍手、找朋友的方式理解、感知相邻数之间的数差关系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赵天睿、程桢雯、沈旭、魏书宇、马筱萌、韩泽霖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Hans"/>
        </w:rPr>
        <w:t>，</w:t>
      </w:r>
      <w:r>
        <w:rPr>
          <w:rFonts w:hint="eastAsia" w:ascii="宋体" w:hAnsi="宋体" w:cs="宋体"/>
          <w:szCs w:val="21"/>
        </w:rPr>
        <w:t>能从数字1开始按数序进行连线。</w:t>
      </w:r>
      <w:r>
        <w:rPr>
          <w:rFonts w:hint="eastAsia" w:ascii="宋体" w:hAnsi="宋体" w:cs="宋体"/>
          <w:b/>
          <w:bCs/>
          <w:szCs w:val="21"/>
          <w:u w:val="single"/>
          <w:lang w:val="en-US" w:eastAsia="zh-CN"/>
        </w:rPr>
        <w:t>王韵涵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庄溢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任俊晟，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cs="宋体"/>
          <w:szCs w:val="21"/>
        </w:rPr>
        <w:t>感知相邻数之间相差1的数量关系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80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36195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21" name="图片 21" descr="df4328f4b18b9f4873762e965b27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f4328f4b18b9f4873762e965b27599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70485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22" name="图片 22" descr="9734c49a71ce8409f8b4ff338f6eb5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734c49a71ce8409f8b4ff338f6eb5e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62230</wp:posOffset>
                  </wp:positionV>
                  <wp:extent cx="1926590" cy="1444625"/>
                  <wp:effectExtent l="0" t="0" r="3810" b="3175"/>
                  <wp:wrapSquare wrapText="bothSides"/>
                  <wp:docPr id="23" name="图片 23" descr="3bbe696291a6531769debc1a37817c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bbe696291a6531769debc1a37817c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ind w:firstLine="3963" w:firstLineChars="11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伙食费可以在常州财政进行缴费了，请已经完成缴费的家长在班级群里回复。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最近气温低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请大家注意防寒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防冻哦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5FBA554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4F1146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1FC8"/>
    <w:rsid w:val="FFBF6ECA"/>
    <w:rsid w:val="FFCF06E2"/>
    <w:rsid w:val="FFEF9A76"/>
    <w:rsid w:val="FFEFA681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2021-05-02T11:17:00Z</dcterms:created>
  <dc:creator>yixuange</dc:creator>
  <cp:lastModifiedBy>青柠</cp:lastModifiedBy>
  <cp:lastPrinted>2023-02-25T07:53:00Z</cp:lastPrinted>
  <dcterms:modified xsi:type="dcterms:W3CDTF">2025-02-18T10:45:12Z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