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期一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15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，7人请假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0A7523C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集体活动：我最闪亮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BE58D7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学期临近尾声，小朋友对自己中班上学期进行了一次自我评价，他们准备了自己的竞选感言，让我们一起来听听吧！</w:t>
            </w:r>
            <w:bookmarkStart w:id="0" w:name="_GoBack"/>
            <w:bookmarkEnd w:id="0"/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203200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5c63a850f54e9a8ec1ab83d7d19ec2a8.png5c63a850f54e9a8ec1ab83d7d19ec2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5c63a850f54e9a8ec1ab83d7d19ec2a8.png5c63a850f54e9a8ec1ab83d7d19ec2a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85abd350b728ad7b9cbb79144e1c2ef1.png85abd350b728ad7b9cbb79144e1c2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85abd350b728ad7b9cbb79144e1c2ef1.png85abd350b728ad7b9cbb79144e1c2e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408305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99ec9d9600c51fb988652bd640bb281e.png99ec9d9600c51fb988652bd640bb28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99ec9d9600c51fb988652bd640bb281e.png99ec9d9600c51fb988652bd640bb281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268605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608ad739bbf7afd2e7714099379f9e7a.png608ad739bbf7afd2e7714099379f9e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608ad739bbf7afd2e7714099379f9e7a.png608ad739bbf7afd2e7714099379f9e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ge">
                    <wp:posOffset>165100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b1e1a96e0da21132ee96ee9ccf28b72b.pngb1e1a96e0da21132ee96ee9ccf28b7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b1e1a96e0da21132ee96ee9ccf28b72b.pngb1e1a96e0da21132ee96ee9ccf28b72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D5CB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E5DFB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1512570</wp:posOffset>
                  </wp:positionH>
                  <wp:positionV relativeFrom="page">
                    <wp:posOffset>216535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febb4b12207d890b1733fdc76b65ccdf.pngfebb4b12207d890b1733fdc76b65c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febb4b12207d890b1733fdc76b65ccdf.pngfebb4b12207d890b1733fdc76b65ccd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C2FAC7C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4D002D9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C2505D"/>
    <w:rsid w:val="16D06B72"/>
    <w:rsid w:val="18542C9F"/>
    <w:rsid w:val="190A3ABF"/>
    <w:rsid w:val="19B3334A"/>
    <w:rsid w:val="1AD53445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931</Words>
  <Characters>953</Characters>
  <Lines>10</Lines>
  <Paragraphs>2</Paragraphs>
  <TotalTime>4</TotalTime>
  <ScaleCrop>false</ScaleCrop>
  <LinksUpToDate>false</LinksUpToDate>
  <CharactersWithSpaces>979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2025-01-15T00:26:51Z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7B60F2FAC9984C76BF9BF4C47772ABE7_13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