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</w:t>
      </w:r>
      <w:bookmarkStart w:id="0" w:name="_GoBack"/>
      <w:bookmarkEnd w:id="0"/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来园后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赵天睿、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任俊晟、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顾宇浩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这些小朋友知道要怎么签到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、放水杯、选择区域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W w:w="10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353"/>
        <w:gridCol w:w="3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52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7145"/>
                  <wp:docPr id="12" name="图片 12" descr="33df26027777f3f305460c5551a7a7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3df26027777f3f305460c5551a7a7e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7145"/>
                  <wp:docPr id="13" name="图片 13" descr="3802fea7e31bcd46e1a31824ca18f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802fea7e31bcd46e1a31824ca18f3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7145"/>
                  <wp:docPr id="14" name="图片 14" descr="01ec39950474936f30cd998201799b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1ec39950474936f30cd998201799be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在今天是户外活动地点在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前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操场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这些小朋友不仅选择自己喜欢的区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还能在自己选择的区里有序的进行游戏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程桢雯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郭慕芸、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等小朋友能安静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地坐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在垫子上休息喝水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10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8"/>
        <w:gridCol w:w="3416"/>
        <w:gridCol w:w="33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38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7145"/>
                  <wp:docPr id="15" name="图片 15" descr="6fae4e52eddb6da76aecf066255f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fae4e52eddb6da76aecf066255f44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17395" cy="1513205"/>
                  <wp:effectExtent l="0" t="0" r="14605" b="10795"/>
                  <wp:docPr id="16" name="图片 16" descr="e762bcfb0b21c599c97e65c4f7f67d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762bcfb0b21c599c97e65c4f7f67d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17" name="图片 17" descr="318b78fc76e9c8840e880c13b4da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18b78fc76e9c8840e880c13b4da95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84" w:type="dxa"/>
          </w:tcPr>
          <w:p>
            <w:pPr>
              <w:jc w:val="center"/>
              <w:rPr>
                <w:rStyle w:val="12"/>
                <w:rFonts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lang w:bidi="ar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8" name="图片 18" descr="b5a711a0fd2484264d5c52b4cc8fab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5a711a0fd2484264d5c52b4cc8fabc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jc w:val="center"/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9" name="图片 19" descr="f4f5508f7ad4a4ff1ead42f75a525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4f5508f7ad4a4ff1ead42f75a525ce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jc w:val="center"/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20" name="图片 20" descr="89ef8466eb34003a4279c3acf486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9ef8466eb34003a4279c3acf48665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评选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96"/>
        <w:gridCol w:w="3296"/>
        <w:gridCol w:w="3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84" w:type="dxa"/>
          </w:tcPr>
          <w:p>
            <w:pPr>
              <w:jc w:val="center"/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21" name="图片 21" descr="be9f6bef990c15daf9421a738ae818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e9f6bef990c15daf9421a738ae8186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t>好学之星</w:t>
            </w:r>
          </w:p>
        </w:tc>
        <w:tc>
          <w:tcPr>
            <w:tcW w:w="3285" w:type="dxa"/>
          </w:tcPr>
          <w:p>
            <w:pPr>
              <w:jc w:val="center"/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inline distT="0" distB="0" distL="114300" distR="114300">
                  <wp:extent cx="1884680" cy="1518285"/>
                  <wp:effectExtent l="0" t="0" r="20320" b="5715"/>
                  <wp:docPr id="22" name="图片 22" descr="b07b617e41c56647ab135a9446b507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07b617e41c56647ab135a9446b5077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t>巧手之星</w:t>
            </w:r>
          </w:p>
        </w:tc>
        <w:tc>
          <w:tcPr>
            <w:tcW w:w="3285" w:type="dxa"/>
            <w:vAlign w:val="top"/>
          </w:tcPr>
          <w:p>
            <w:pPr>
              <w:jc w:val="center"/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26" name="图片 26" descr="49491a64acafe964e04d354c9cb05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9491a64acafe964e04d354c9cb05ed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Sitka Display" w:hAnsi="Sitka Display" w:eastAsia="Sitka Display" w:cs="Sitka Display"/>
                <w:b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t>健康之星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84" w:type="dxa"/>
            <w:vAlign w:val="top"/>
          </w:tcPr>
          <w:p>
            <w:pPr>
              <w:jc w:val="center"/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inline distT="0" distB="0" distL="114300" distR="114300">
                  <wp:extent cx="1934210" cy="1450975"/>
                  <wp:effectExtent l="0" t="0" r="21590" b="22225"/>
                  <wp:docPr id="33" name="图片 33" descr="c0dc6c9e9f5450d9aba8674d7132b9b7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0dc6c9e9f5450d9aba8674d7132b9b7_7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Sitka Display" w:hAnsi="Sitka Display" w:eastAsia="Sitka Display" w:cs="Sitka Display"/>
                <w:b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t>文明之星</w:t>
            </w:r>
          </w:p>
        </w:tc>
        <w:tc>
          <w:tcPr>
            <w:tcW w:w="3285" w:type="dxa"/>
            <w:vAlign w:val="top"/>
          </w:tcPr>
          <w:p>
            <w:pPr>
              <w:jc w:val="center"/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inline distT="0" distB="0" distL="114300" distR="114300">
                  <wp:extent cx="1934210" cy="1450975"/>
                  <wp:effectExtent l="0" t="0" r="21590" b="22225"/>
                  <wp:docPr id="34" name="图片 34" descr="3aa6e06127e29be690108ce38559549c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3aa6e06127e29be690108ce38559549c_7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Sitka Display" w:hAnsi="Sitka Display" w:eastAsia="Sitka Display" w:cs="Sitka Display"/>
                <w:b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t>进步之星</w:t>
            </w:r>
          </w:p>
        </w:tc>
        <w:tc>
          <w:tcPr>
            <w:tcW w:w="3285" w:type="dxa"/>
            <w:vAlign w:val="top"/>
          </w:tcPr>
          <w:p>
            <w:pPr>
              <w:jc w:val="center"/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inline distT="0" distB="0" distL="114300" distR="114300">
                  <wp:extent cx="1918335" cy="1438910"/>
                  <wp:effectExtent l="0" t="0" r="12065" b="8890"/>
                  <wp:docPr id="35" name="图片 35" descr="8815422570d3c6fc83d2f4fe37fc72de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8815422570d3c6fc83d2f4fe37fc72de_7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Sitka Display" w:hAnsi="Sitka Display" w:eastAsia="Sitka Display" w:cs="Sitka Display"/>
                <w:b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val="en-US" w:eastAsia="zh-CN" w:bidi="ar"/>
              </w:rPr>
              <w:t>艺术之星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1712"/>
        <w:gridCol w:w="982"/>
        <w:gridCol w:w="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意大利面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5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Arial" w:hAnsi="Arial" w:eastAsia="宋体" w:cs="Arial"/>
                <w:sz w:val="15"/>
                <w:szCs w:val="15"/>
                <w:lang w:val="en-US" w:eastAsia="zh-Hans"/>
              </w:rPr>
              <w:t>今天特别棒吃</w:t>
            </w:r>
            <w:r>
              <w:rPr>
                <w:rFonts w:hint="default" w:ascii="Arial" w:hAnsi="Arial" w:eastAsia="宋体" w:cs="Arial"/>
                <w:sz w:val="15"/>
                <w:szCs w:val="15"/>
                <w:lang w:eastAsia="zh-Hans"/>
              </w:rPr>
              <w:t>2</w:t>
            </w:r>
            <w:r>
              <w:rPr>
                <w:rFonts w:hint="eastAsia" w:ascii="Arial" w:hAnsi="Arial" w:eastAsia="宋体" w:cs="Arial"/>
                <w:sz w:val="15"/>
                <w:szCs w:val="15"/>
                <w:lang w:val="en-US" w:eastAsia="zh-Hans"/>
              </w:rPr>
              <w:t>碗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8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</w:rPr>
            </w:pP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  <w:t>太慢</w:t>
            </w:r>
          </w:p>
        </w:tc>
        <w:tc>
          <w:tcPr>
            <w:tcW w:w="98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15"/>
                <w:szCs w:val="15"/>
                <w:lang w:val="en-US" w:eastAsia="zh-Hans"/>
              </w:rPr>
              <w:t>今天特别棒吃</w:t>
            </w:r>
            <w:r>
              <w:rPr>
                <w:rFonts w:hint="default" w:ascii="Arial" w:hAnsi="Arial" w:eastAsia="宋体" w:cs="Arial"/>
                <w:sz w:val="15"/>
                <w:szCs w:val="15"/>
                <w:lang w:eastAsia="zh-Hans"/>
              </w:rPr>
              <w:t>2</w:t>
            </w:r>
            <w:r>
              <w:rPr>
                <w:rFonts w:hint="eastAsia" w:ascii="Arial" w:hAnsi="Arial" w:eastAsia="宋体" w:cs="Arial"/>
                <w:sz w:val="15"/>
                <w:szCs w:val="15"/>
                <w:lang w:val="en-US" w:eastAsia="zh-Hans"/>
              </w:rPr>
              <w:t>碗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15"/>
                <w:szCs w:val="15"/>
                <w:lang w:val="en-US" w:eastAsia="zh-Hans"/>
              </w:rPr>
              <w:t>今天特别棒吃</w:t>
            </w:r>
            <w:r>
              <w:rPr>
                <w:rFonts w:hint="default" w:ascii="Arial" w:hAnsi="Arial" w:eastAsia="宋体" w:cs="Arial"/>
                <w:sz w:val="15"/>
                <w:szCs w:val="15"/>
                <w:lang w:eastAsia="zh-Hans"/>
              </w:rPr>
              <w:t>2</w:t>
            </w:r>
            <w:r>
              <w:rPr>
                <w:rFonts w:hint="eastAsia" w:ascii="Arial" w:hAnsi="Arial" w:eastAsia="宋体" w:cs="Arial"/>
                <w:sz w:val="15"/>
                <w:szCs w:val="15"/>
                <w:lang w:val="en-US" w:eastAsia="zh-Hans"/>
              </w:rPr>
              <w:t>碗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8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5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中途吐接回家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8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5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1"/>
        </w:numPr>
        <w:spacing w:line="400" w:lineRule="exact"/>
        <w:ind w:left="479" w:leftChars="228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今天是在园最后一天，明天开始放寒假啦！</w:t>
      </w:r>
    </w:p>
    <w:p>
      <w:pPr>
        <w:numPr>
          <w:ilvl w:val="0"/>
          <w:numId w:val="1"/>
        </w:numPr>
        <w:spacing w:line="400" w:lineRule="exact"/>
        <w:ind w:left="479" w:leftChars="228" w:firstLine="0" w:firstLineChars="0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今天下午没有延时班请3点35来园接幼儿。</w:t>
      </w:r>
    </w:p>
    <w:p>
      <w:pPr>
        <w:numPr>
          <w:ilvl w:val="0"/>
          <w:numId w:val="1"/>
        </w:numPr>
        <w:spacing w:line="400" w:lineRule="exact"/>
        <w:ind w:left="479" w:leftChars="228" w:firstLine="0" w:firstLineChars="0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《快乐家园》发回去了，大家可以打开来看看，需要填写的假期填写就可以了，请大家务必好好保管，下学期还需要用，不要弄丢哦！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603C5"/>
    <w:multiLevelType w:val="singleLevel"/>
    <w:tmpl w:val="DDF603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7033D94"/>
    <w:rsid w:val="677FF2FE"/>
    <w:rsid w:val="67A0736B"/>
    <w:rsid w:val="6BDB472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B70F4B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CFFEA71D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7213FA3"/>
    <w:rsid w:val="F76B51C3"/>
    <w:rsid w:val="F7AF4F20"/>
    <w:rsid w:val="F7BFB0CD"/>
    <w:rsid w:val="F7DB2345"/>
    <w:rsid w:val="F7FC2152"/>
    <w:rsid w:val="F83F3D61"/>
    <w:rsid w:val="F99FBCF6"/>
    <w:rsid w:val="FAEA1B89"/>
    <w:rsid w:val="FBEDD189"/>
    <w:rsid w:val="FBFCC729"/>
    <w:rsid w:val="FD768A22"/>
    <w:rsid w:val="FD7EA79E"/>
    <w:rsid w:val="FDDFC22F"/>
    <w:rsid w:val="FDFB2B31"/>
    <w:rsid w:val="FDFF5E44"/>
    <w:rsid w:val="FEFD0C6D"/>
    <w:rsid w:val="FEFDE81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18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2021-04-25T03:17:00Z</dcterms:created>
  <dc:creator>yixuange</dc:creator>
  <cp:lastModifiedBy>青柠</cp:lastModifiedBy>
  <cp:lastPrinted>2023-02-17T23:53:00Z</cp:lastPrinted>
  <dcterms:modified xsi:type="dcterms:W3CDTF">2025-01-15T12:54:41Z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