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50103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92885" cy="1604645"/>
            <wp:effectExtent l="0" t="0" r="5715" b="8255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4458" r="7004" b="29327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bookmarkStart w:id="1" w:name="_GoBack"/>
      <w:bookmarkEnd w:id="1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6"/>
        <w:gridCol w:w="3196"/>
        <w:gridCol w:w="3196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3" name="图片 3" descr="E082852B5A8F54864F18AA12A5D0AD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E082852B5A8F54864F18AA12A5D0AD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2" name="图片 2" descr="520E122BF7C6D24521277E1AA065A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520E122BF7C6D24521277E1AA065A1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4" name="图片 4" descr="1836A7B384D279482021AD7D450699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836A7B384D279482021AD7D4506991B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BB70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12DF268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8" name="图片 8" descr="5A20D75D2EBA2B2EB4AA390237C570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5A20D75D2EBA2B2EB4AA390237C5704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683F3B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412875" cy="1880235"/>
                  <wp:effectExtent l="0" t="0" r="12065" b="9525"/>
                  <wp:docPr id="6" name="图片 6" descr="B05DF0091925345391043762C7B2E9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B05DF0091925345391043762C7B2E9F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114" r="1752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12875" cy="188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173349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483995" cy="1880235"/>
                  <wp:effectExtent l="0" t="0" r="12065" b="1905"/>
                  <wp:docPr id="5" name="图片 5" descr="35A9FDA368E8F27FDF2F247865C8C1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35A9FDA368E8F27FDF2F247865C8C18E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6469" r="1433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83995" cy="188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0D885C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237</Words>
  <Characters>266</Characters>
  <Lines>1</Lines>
  <Paragraphs>1</Paragraphs>
  <TotalTime>4</TotalTime>
  <ScaleCrop>false</ScaleCrop>
  <LinksUpToDate>false</LinksUpToDate>
  <CharactersWithSpaces>268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2025-01-14T23:54:00Z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