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期一 晴</w:t>
      </w:r>
    </w:p>
    <w:p w14:paraId="16D7B978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76637826"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，7人请假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2提醒后完成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2基本按要求整理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36DF3881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34060CCE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集体活动：老爷爷的帽子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CCBBF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jc w:val="left"/>
              <w:rPr>
                <w:color w:val="000000"/>
                <w:kern w:val="0"/>
                <w:szCs w:val="21"/>
                <w:lang w:val="en-US"/>
              </w:rPr>
            </w:pP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《老爷爷的帽子》是一则表现爱的故事，故事中老爷爷共有两顶帽子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: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第一顶是他自己的帽子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他把它送给了小鸟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,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表示他对小鸟的爱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;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第二顶是小鸟用羽毛做成的帽子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,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表示小鸟对老爷爷的爱</w:t>
            </w: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故事情节简单，立意明确，因此我设计了这一活动旨在引导幼儿学会关心，爱护他人，体验助人为乐所获得的幸福感和快乐感，学会关心他人，萌发互爱情感。</w:t>
            </w:r>
          </w:p>
          <w:p w14:paraId="346D1F3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孩子们对故事情节比较感兴趣，喜欢听故事，乐意与人交往、学习、互助、合作、分享并有同情心，结合中班年龄特征，让幼儿通过此活动学会关心、帮助他人，并且想说、敢说、有机会说。</w:t>
            </w:r>
          </w:p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222250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9720.PNGIMG_9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9720.PNGIMG_97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ge">
                    <wp:posOffset>492125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9721.PNGIMG_9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9721.PNGIMG_97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" b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427355</wp:posOffset>
                  </wp:positionV>
                  <wp:extent cx="2428875" cy="1837690"/>
                  <wp:effectExtent l="139700" t="109220" r="128905" b="125730"/>
                  <wp:wrapTopAndBottom/>
                  <wp:docPr id="4" name="图片 4" descr="C:/Users/25430/Desktop/IMG_9706.JPGIMG_9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9706.JPGIMG_97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49" r="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376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6" w:hRule="atLeast"/>
        </w:trPr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1334135</wp:posOffset>
                  </wp:positionH>
                  <wp:positionV relativeFrom="page">
                    <wp:posOffset>130810</wp:posOffset>
                  </wp:positionV>
                  <wp:extent cx="2235835" cy="1677035"/>
                  <wp:effectExtent l="139700" t="109220" r="139065" b="133985"/>
                  <wp:wrapTopAndBottom/>
                  <wp:docPr id="12" name="图片 12" descr="C:/Users/25430/Desktop/IMG_9707.JPGIMG_9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9707.JPGIMG_97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67703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790EB1F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bookmarkEnd w:id="0"/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0DB07DBD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CE2B50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B9B570A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EBF662E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8783B"/>
    <w:rsid w:val="395F70E5"/>
    <w:rsid w:val="396C5269"/>
    <w:rsid w:val="3A325BDF"/>
    <w:rsid w:val="3AB61800"/>
    <w:rsid w:val="3ABE7E6D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471BE3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AC07ED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CAC59A0"/>
    <w:rsid w:val="7D383E0C"/>
    <w:rsid w:val="7DB20923"/>
    <w:rsid w:val="7DC0514C"/>
    <w:rsid w:val="7DCF36CD"/>
    <w:rsid w:val="7E122756"/>
    <w:rsid w:val="7E6009B5"/>
    <w:rsid w:val="7E7E09D0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877</Words>
  <Characters>900</Characters>
  <Lines>10</Lines>
  <Paragraphs>2</Paragraphs>
  <TotalTime>5</TotalTime>
  <ScaleCrop>false</ScaleCrop>
  <LinksUpToDate>false</LinksUpToDate>
  <CharactersWithSpaces>919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2024-12-09T00:00:00Z</cp:lastPrinted>
  <dcterms:modified xsi:type="dcterms:W3CDTF">2025-01-07T02:37:45Z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CAFECB95FFC445A6B67D942DC4A34A2A_13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