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0D47BEF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-1280160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9697.JPGIMG_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9697.JPGIMG_96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-1136015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9700.JPG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9700.JPG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433705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6" w:hRule="atLeast"/>
        </w:trPr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ge">
                    <wp:posOffset>143510</wp:posOffset>
                  </wp:positionV>
                  <wp:extent cx="2235835" cy="1677035"/>
                  <wp:effectExtent l="139700" t="109220" r="139065" b="133985"/>
                  <wp:wrapTopAndBottom/>
                  <wp:docPr id="12" name="图片 12" descr="C:/Users/25430/Desktop/IMG_9704.JPGIMG_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9704.JPGIMG_97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057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6" w:hRule="atLeast"/>
        </w:trPr>
        <w:tc>
          <w:tcPr>
            <w:tcW w:w="8522" w:type="dxa"/>
          </w:tcPr>
          <w:p w14:paraId="44C818D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1486535</wp:posOffset>
                  </wp:positionH>
                  <wp:positionV relativeFrom="page">
                    <wp:posOffset>115570</wp:posOffset>
                  </wp:positionV>
                  <wp:extent cx="2235835" cy="1677035"/>
                  <wp:effectExtent l="139700" t="109220" r="139065" b="133985"/>
                  <wp:wrapTopAndBottom/>
                  <wp:docPr id="5" name="图片 5" descr="C:/Users/25430/Desktop/IMG_9705.JPGIMG_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9705.JPGIMG_97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958D57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0DB07DBD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B9B570A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9ED225A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3F48AD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471BE3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7E09D0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877</Words>
  <Characters>900</Characters>
  <Lines>10</Lines>
  <Paragraphs>2</Paragraphs>
  <TotalTime>0</TotalTime>
  <ScaleCrop>false</ScaleCrop>
  <LinksUpToDate>false</LinksUpToDate>
  <CharactersWithSpaces>919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2025-01-07T02:41:44Z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A5642780AF764A9687155B9604D9E0C9_13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