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1.7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杨奕、陈吕安冉、于籽欣、陈彦潼、杨煜枫小朋友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34" name="图片 34" descr="C:/Users/张文婷/AppData/Local/Temp/picturecompress_202501070852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张文婷/AppData/Local/Temp/picturecompress_202501070852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35" name="图片 35" descr="C:/Users/张文婷/AppData/Local/Temp/picturecompress_2025010708525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张文婷/AppData/Local/Temp/picturecompress_2025010708525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今天我画了好多的鲨鱼，我喜欢研究海洋生物，所以我喜欢在美工区做各种海洋鱼类。</w:t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我折了一艘小床，我自己折出来的。过了一会我还玩了彩泥，我用彩泥做了一条迷你小章鱼。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36" name="图片 36" descr="C:/Users/张文婷/AppData/Local/Temp/picturecompress_2025010708530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张文婷/AppData/Local/Temp/picturecompress_2025010708530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37" name="图片 37" descr="C:/Users/张文婷/AppData/Local/Temp/picturecompress_202501070853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张文婷/AppData/Local/Temp/picturecompress_202501070853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我们一起用平板读故事，这个故事我们已经很熟悉了，可以跟着平板一点点讲出来啦！</w:t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我们两个又一起玩科探区的小制作啦！我们一起做一架小飞机。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38" name="图片 38" descr="C:/Users/张文婷/AppData/Local/Temp/picturecompress_202501070853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张文婷/AppData/Local/Temp/picturecompress_202501070853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39" name="图片 39" descr="C:/Users/张文婷/AppData/Local/Temp/picturecompress_202501070853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张文婷/AppData/Local/Temp/picturecompress_202501070853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我们俩一起把喜欢的小制作拿出来玩一玩。</w:t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这是我昨天搭建的，还没有搭完，所以我就继续搭建熊猫的家。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今天我们一起在户外玩了滑滑梯。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2265" cy="2161540"/>
                  <wp:effectExtent l="0" t="0" r="13335" b="2540"/>
                  <wp:docPr id="7" name="图片 7" descr="bbe11348e69c5f7113a04fb490b7ba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be11348e69c5f7113a04fb490b7bab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8" name="图片 8" descr="2f591d0677bef8952b1174bab55acc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f591d0677bef8952b1174bab55acc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9" name="图片 9" descr="a179f8ccf6247cf7e13098b452c1dc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179f8ccf6247cf7e13098b452c1dc5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11" name="图片 11" descr="bd5b1443ef6e918068cc52ca4864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d5b1443ef6e918068cc52ca486440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2265" cy="2161540"/>
                  <wp:effectExtent l="0" t="0" r="13335" b="2540"/>
                  <wp:docPr id="16" name="图片 16" descr="5dd6fdc5e799f95db85dc56b996b40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dd6fdc5e799f95db85dc56b996b40d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14" name="图片 14" descr="5da5ef7156c5d699ef901174685bfc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da5ef7156c5d699ef901174685bfc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2265" cy="2161540"/>
                  <wp:effectExtent l="0" t="0" r="13335" b="2540"/>
                  <wp:docPr id="18" name="图片 18" descr="c9ea948a5e6e4f1489ac9b73d48b7d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9ea948a5e6e4f1489ac9b73d48b7d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21" name="图片 21" descr="7d64b4ca9904eee04155d437c5499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d64b4ca9904eee04155d437c5499f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三、集体教学活动——</w:t>
      </w:r>
      <w:r>
        <w:rPr>
          <w:rFonts w:hint="eastAsia"/>
          <w:b/>
          <w:bCs/>
        </w:rPr>
        <w:t>语言：老爷爷的帽子</w:t>
      </w:r>
    </w:p>
    <w:p>
      <w:pPr>
        <w:widowControl/>
        <w:spacing w:line="360" w:lineRule="exact"/>
        <w:ind w:firstLine="420" w:firstLineChars="200"/>
        <w:jc w:val="left"/>
        <w:rPr>
          <w:rFonts w:hint="eastAsia" w:eastAsia="宋体"/>
          <w:lang w:val="en-US" w:eastAsia="zh-CN"/>
        </w:rPr>
      </w:pPr>
      <w:r>
        <w:rPr>
          <w:rFonts w:hint="eastAsia"/>
          <w:color w:val="000000"/>
          <w:kern w:val="0"/>
          <w:szCs w:val="21"/>
        </w:rPr>
        <w:t>《老爷爷的帽子》是一则表现爱的故事，故事中老爷爷共有两顶帽子:第一顶是他自己的帽子.他把它送给了小鸟,表示他对小鸟的爱;第二顶是小鸟用羽毛做成的帽子,表示小鸟对老爷爷的爱.故事情节简单，立意明确，因此我设计了这一活动旨在引导幼儿学会关心，爱护他人，体验助人为乐所获得的幸福感和快乐感，学会关心他人，萌发互爱情感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11805" cy="2259330"/>
                  <wp:effectExtent l="0" t="0" r="5715" b="11430"/>
                  <wp:docPr id="1" name="图片 1" descr="217f785cb5706a0438efbb6985f0bd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17f785cb5706a0438efbb6985f0bd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01010" cy="2251075"/>
                  <wp:effectExtent l="0" t="0" r="1270" b="4445"/>
                  <wp:docPr id="2" name="图片 2" descr="45ce960c34d8a44903977907dde6d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5ce960c34d8a44903977907dde6d2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孩子们，今天天气怎么样？那天冷我们怎么办呢？</w:t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老爷爷遇到了谁？小鸟怎么了？</w:t>
            </w:r>
            <w:r>
              <w:rPr>
                <w:rFonts w:hint="eastAsia" w:ascii="宋体" w:hAnsi="宋体"/>
                <w:kern w:val="0"/>
                <w:szCs w:val="21"/>
                <w:lang w:val="en-US" w:eastAsia="zh-CN"/>
              </w:rPr>
              <w:t>我来回答！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" name="图片 3" descr="f17d91ddede9f228c95d389ca7ed4b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17d91ddede9f228c95d389ca7ed4b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4" name="图片 4" descr="995157896db0bf072877411b0636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95157896db0bf072877411b063627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这时候老爷爷心里是怎么想的？如果是你你会怎么想呢？</w:t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老爷爷想了一个什么办法？你们有什么好办法帮助小鸟呢？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6" name="图片 6" descr="4c9ee35770a90220dc17a2cea991c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c9ee35770a90220dc17a2cea991cde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5" name="图片 5" descr="f4975e73584edb0a389a217384af4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4975e73584edb0a389a217384af42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kern w:val="0"/>
                <w:szCs w:val="21"/>
              </w:rPr>
              <w:t>小鸟是自己待在帽子里的吗？感觉怎么样？小鸟是怎么感谢老爷爷的？</w:t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kern w:val="0"/>
                <w:szCs w:val="21"/>
              </w:rPr>
              <w:t>在生活中我们也会遇到困难，别人帮助了你</w:t>
            </w:r>
            <w:r>
              <w:rPr>
                <w:rFonts w:hint="eastAsia" w:ascii="宋体" w:hAnsi="宋体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kern w:val="0"/>
                <w:szCs w:val="21"/>
              </w:rPr>
              <w:t>要学会感恩，别人遇到困难你也要去帮助他</w:t>
            </w:r>
            <w:r>
              <w:rPr>
                <w:rFonts w:hint="eastAsia" w:ascii="宋体" w:hAnsi="宋体"/>
                <w:kern w:val="0"/>
                <w:szCs w:val="21"/>
                <w:lang w:eastAsia="zh-CN"/>
              </w:rPr>
              <w:t>。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早点：牛奶、千层蛋糕、碧根果</w:t>
      </w:r>
    </w:p>
    <w:tbl>
      <w:tblPr>
        <w:tblStyle w:val="6"/>
        <w:tblpPr w:leftFromText="180" w:rightFromText="180" w:vertAnchor="text" w:horzAnchor="page" w:tblpX="1285" w:tblpY="41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0" name="图片 10" descr="C:/Users/张文婷/AppData/Local/Temp/picturecompress_2025010708514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张文婷/AppData/Local/Temp/picturecompress_2025010708514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0" name="图片 20" descr="C:/Users/张文婷/AppData/Local/Temp/picturecompress_202501070851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501070851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2" name="图片 22" descr="C:/Users/张文婷/AppData/Local/Temp/picturecompress_202501070851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张文婷/AppData/Local/Temp/picturecompress_202501070851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4" name="图片 24" descr="C:/Users/张文婷/AppData/Local/Temp/picturecompress_2025010708520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张文婷/AppData/Local/Temp/picturecompress_2025010708520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32" name="图片 32" descr="C:/Users/张文婷/AppData/Local/Temp/picturecompress_202501070852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张文婷/AppData/Local/Temp/picturecompress_202501070852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33" name="图片 33" descr="C:/Users/张文婷/AppData/Local/Temp/picturecompress_2025010708521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张文婷/AppData/Local/Temp/picturecompress_2025010708521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午餐：血糯米饭、羊肚菌牛肉、青菜炒香菇、豆苗蘑菇汤。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6"/>
        <w:gridCol w:w="4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67000" cy="2000885"/>
                  <wp:effectExtent l="0" t="0" r="0" b="10795"/>
                  <wp:docPr id="23" name="图片 23" descr="C:/Users/张文婷/AppData/Local/Temp/picturecompress_202501081706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张文婷/AppData/Local/Temp/picturecompress_202501081706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5" name="图片 25" descr="C:/Users/张文婷/AppData/Local/Temp/picturecompress_202501081706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张文婷/AppData/Local/Temp/picturecompress_202501081706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6" name="图片 26" descr="C:/Users/张文婷/AppData/Local/Temp/picturecompress_202501081706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张文婷/AppData/Local/Temp/picturecompress_202501081706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7" name="图片 27" descr="C:/Users/张文婷/AppData/Local/Temp/picturecompress_2025010817064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张文婷/AppData/Local/Temp/picturecompress_2025010817064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8" name="图片 28" descr="C:/Users/张文婷/AppData/Local/Temp/picturecompress_2025010817065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张文婷/AppData/Local/Temp/picturecompress_2025010817065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9" name="图片 29" descr="C:/Users/张文婷/AppData/Local/Temp/picturecompress_202501081706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张文婷/AppData/Local/Temp/picturecompress_202501081706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下午点心：腊八粥。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水果：樱桃</w:t>
      </w:r>
      <w:bookmarkStart w:id="0" w:name="_GoBack"/>
      <w:bookmarkEnd w:id="0"/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番茄、甜橙。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AF586E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886A49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536405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13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2025-01-08T09:15:39Z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