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6A884D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41231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25C9D5EA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B02E4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2535D004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3072130" cy="1440180"/>
            <wp:effectExtent l="0" t="0" r="1270" b="7620"/>
            <wp:docPr id="2" name="图片 2" descr="198268e57fcea8502383db0485120f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8268e57fcea8502383db0485120f13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66C8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640F21C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今天是星期二，是2024年的最后一天！今天老师们准备了丰富有趣的元旦游园活动，等待小朋友们的到来和参加。孩子们也穿着喜庆、红火的衣服来到了幼儿园，还准备了一些小零食呢！</w:t>
      </w:r>
    </w:p>
    <w:p w14:paraId="6BEEA12B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今天共来园18人，2人请假。期待他们早日归来哦！</w:t>
      </w:r>
    </w:p>
    <w:p w14:paraId="5B659C35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231_08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231_0812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231_08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231_0812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231_08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231_0813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231_08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231_0813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231_08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231_0813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46C0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FB163BD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半日活动---元旦游园活动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E2B7EF3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孩子们今天穿的可真漂亮！有的穿上了古风汉服，有的穿着小唐装，有的穿着红火的外套……一个个都喜庆极了。在他们的期待中，元旦游园活动开始啦！</w:t>
      </w:r>
    </w:p>
    <w:p w14:paraId="6E43050C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的宝贝先参与各项游戏活动，福气进门、套圈纳福、投壶纳财、灯笼高挂、好运滚滚、蒙眼贴蛇，一个个尝试；有的宝贝先做手工，写福字、剪窗花、捏泥人、彩绘、美甲，特别有趣；有的宝贝去品尝美食，饺子、汤圆、糖葫芦、糖画、年糕、美味饮品，吃的不亦乐乎。</w:t>
      </w:r>
    </w:p>
    <w:p w14:paraId="4E689315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一上午的时间，孩子们玩了有趣的游戏，做了感兴趣的手工，品尝了美味的食物，真是开心极啦！</w:t>
      </w:r>
    </w:p>
    <w:p w14:paraId="5A701654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231_10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231_1023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231_10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231_1021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231_10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231_102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231_10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231_1023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231_10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231_1023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231_10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231_1018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B5A0"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 w14:paraId="4504AA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 w14:paraId="6ED56A79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32CF0CB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3736B94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6AE5832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5C8BF40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7ECC87A8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678BF5F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7F6C1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D37E35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39D5269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 w14:paraId="12C40733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 w14:paraId="64EEB55F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 w14:paraId="4B27839E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 w14:paraId="415D765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 w14:paraId="2BD32506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 w14:paraId="7AC2A97D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 w14:paraId="7F613137"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5116C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33130A1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7BFF2A8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630BC8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34E2D4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0AEED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89CE85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C034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64A820C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3CDDC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DF07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68FE3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51532FDE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99C71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80024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1B97BF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BE0B15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850E5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2C5CC7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6B78F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2B12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64E1E23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6193F86C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7B409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4974A3C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9573A2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074C0C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63781C8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287A6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7A878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6656B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5563B06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35118067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C9A683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D471B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63C125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0412CE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77608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C6F97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2DB5E8B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49B9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7841959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25877566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A933A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5F070F85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8F7CD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511008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7F1B36E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B368F6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01FC05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4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3695492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3A632E9D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12D151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6E01038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DB2B30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61096FA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527538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7FA54EF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0F3B86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EFB09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C8973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1B856100"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123C37C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24515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7D47A8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694CA60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0C6F687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2202A0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56D1101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D37B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0FDC6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3356874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F86C7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75431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CB1AA2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6778CD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88133D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19522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39FA91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1684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91FEC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4C52C5C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4944F7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39E4A8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869BF7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4A433F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E5D544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5758CC6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B7549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52EDE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D2C3ED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777FB59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070810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F1A8A90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5CFFDB9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054DC1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1EB9948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984D7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D99D3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5BBD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1FC2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5FFEA6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3B366F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58CDF9B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F5300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337F2FC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F74FF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04236C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B7823D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7E43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D27403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5B6FD9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7D530E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33EFE5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shd w:val="clear" w:color="auto" w:fill="auto"/>
            <w:vAlign w:val="top"/>
          </w:tcPr>
          <w:p w14:paraId="02B2AEA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 w14:paraId="41B18E96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shd w:val="clear" w:color="auto" w:fill="auto"/>
            <w:vAlign w:val="top"/>
          </w:tcPr>
          <w:p w14:paraId="5B6A1127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shd w:val="clear" w:color="auto" w:fill="auto"/>
            <w:vAlign w:val="top"/>
          </w:tcPr>
          <w:p w14:paraId="5DDF2B8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shd w:val="clear" w:color="auto" w:fill="auto"/>
            <w:vAlign w:val="top"/>
          </w:tcPr>
          <w:p w14:paraId="32A139F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207D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DBCFF8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38D403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06CEA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1132ADB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4A16268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01225E6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3D83C5E8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3686B72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42D2AB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1A5A4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EE125F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0DA506D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7601B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1FB199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343E750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4639439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2EBD8C9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11EE8ED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1AF9C3C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8AB0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384911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FFF40E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A66907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6619123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011010E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7226BA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C52822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487C4244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1EB75D6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17D4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364FA81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1C059F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2B53D3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244F0FA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049448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1B98F50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53F6A27B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5225B1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659A18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69C81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9183F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D6203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6ECBE99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0E099EB7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71BED42D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7A1A0FE1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9AD80B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86CB97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5AAB01C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48A5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46214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36AB22F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5ACA775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0466714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40A31AF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 w14:paraId="76DA119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 w14:paraId="668FD833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B54543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930F5DF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09F43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1F973F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3385CD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48A086B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8EED315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 w14:paraId="74C6B48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 w14:paraId="76F04461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 w14:paraId="71A8DEA0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540039D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1CF5F0C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418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05AED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2C52750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shd w:val="clear" w:color="auto" w:fill="auto"/>
            <w:vAlign w:val="top"/>
          </w:tcPr>
          <w:p w14:paraId="797074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shd w:val="clear" w:color="auto" w:fill="auto"/>
            <w:vAlign w:val="top"/>
          </w:tcPr>
          <w:p w14:paraId="7A0EA5BA"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shd w:val="clear" w:color="auto" w:fill="auto"/>
            <w:vAlign w:val="top"/>
          </w:tcPr>
          <w:p w14:paraId="2DEA967A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shd w:val="clear" w:color="auto" w:fill="auto"/>
            <w:vAlign w:val="top"/>
          </w:tcPr>
          <w:p w14:paraId="1415E889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shd w:val="clear" w:color="auto" w:fill="auto"/>
            <w:vAlign w:val="top"/>
          </w:tcPr>
          <w:p w14:paraId="05A3DD15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shd w:val="clear" w:color="auto" w:fill="auto"/>
            <w:vAlign w:val="top"/>
          </w:tcPr>
          <w:p w14:paraId="02A9095F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shd w:val="clear" w:color="auto" w:fill="auto"/>
            <w:vAlign w:val="top"/>
          </w:tcPr>
          <w:p w14:paraId="76BF5562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</w:tbl>
    <w:p w14:paraId="31554DAF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231_11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231_1118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231_11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231_1118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231_11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231_1118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343F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</w:p>
    <w:p w14:paraId="02DDA36F"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1.今天不上延时班，请大家3:35准时来接孩子哦！                  </w:t>
      </w:r>
    </w:p>
    <w:p w14:paraId="39EC1FB5"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2.明天元旦休息一天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，周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正常来园哦！提前祝大家元旦快乐！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5A39A">
    <w:pPr>
      <w:pStyle w:val="4"/>
    </w:pPr>
  </w:p>
  <w:p w14:paraId="2ECBB48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54D2E6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6D062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4820049"/>
    <w:rsid w:val="052F5AF6"/>
    <w:rsid w:val="0562798B"/>
    <w:rsid w:val="05CA13F7"/>
    <w:rsid w:val="05FC2ED2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28654B"/>
    <w:rsid w:val="152F2FBE"/>
    <w:rsid w:val="155148D1"/>
    <w:rsid w:val="15780A16"/>
    <w:rsid w:val="159B0DA5"/>
    <w:rsid w:val="15E70875"/>
    <w:rsid w:val="16174941"/>
    <w:rsid w:val="16A70E2C"/>
    <w:rsid w:val="17B34C1A"/>
    <w:rsid w:val="17BE22F5"/>
    <w:rsid w:val="18BA077B"/>
    <w:rsid w:val="18E849B9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F22D41"/>
    <w:rsid w:val="1F18274B"/>
    <w:rsid w:val="203929BB"/>
    <w:rsid w:val="2065239C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552ACE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3296E30"/>
    <w:rsid w:val="33AD715A"/>
    <w:rsid w:val="34045C56"/>
    <w:rsid w:val="343A1118"/>
    <w:rsid w:val="34681FC7"/>
    <w:rsid w:val="346C3E22"/>
    <w:rsid w:val="347F11A8"/>
    <w:rsid w:val="34E741F4"/>
    <w:rsid w:val="35FBF44D"/>
    <w:rsid w:val="364B5D9F"/>
    <w:rsid w:val="367B6228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B72BD2"/>
    <w:rsid w:val="5032428D"/>
    <w:rsid w:val="548D2FEE"/>
    <w:rsid w:val="55675113"/>
    <w:rsid w:val="56BF6C25"/>
    <w:rsid w:val="57577905"/>
    <w:rsid w:val="584E70BC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53E3FDD"/>
    <w:rsid w:val="65954C03"/>
    <w:rsid w:val="65D74060"/>
    <w:rsid w:val="661B3112"/>
    <w:rsid w:val="67033D94"/>
    <w:rsid w:val="67A0736B"/>
    <w:rsid w:val="67BB3189"/>
    <w:rsid w:val="6BFEC284"/>
    <w:rsid w:val="6C4158B3"/>
    <w:rsid w:val="6CDA67C6"/>
    <w:rsid w:val="6CE56E7D"/>
    <w:rsid w:val="6CEE35C6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651</Words>
  <Characters>688</Characters>
  <Lines>5</Lines>
  <Paragraphs>1</Paragraphs>
  <TotalTime>3</TotalTime>
  <ScaleCrop>false</ScaleCrop>
  <LinksUpToDate>false</LinksUpToDate>
  <CharactersWithSpaces>722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2024-12-31T07:53:36Z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