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64D4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27A82A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2024.12.30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0D82B30A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拥抱冬天</w:t>
      </w:r>
    </w:p>
    <w:p w14:paraId="64B28BF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73D1B0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今天有3名幼儿请假，其余全部来园。</w:t>
      </w:r>
    </w:p>
    <w:p w14:paraId="24522A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376EEBB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集体活动《窗花剪纸》</w:t>
      </w:r>
    </w:p>
    <w:p w14:paraId="23FCD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元宵节是我国民间最重要的传统节日，是华夏儿女庆贺丰收、祈福风调雨顺、家人团聚的日子。活动通过深入挖掘春节、元宵节所凝结的优秀传统文化内涵，丰富青年学生节日精神文化生活，培养和树立认知传统、尊重传统、继承传统、弘扬传统的思想观念，增强对中华优秀文化传统的认同感和自豪感，着力营造欢乐、祥和、平安、健康、文明的节日氛围。</w:t>
      </w:r>
      <w:r>
        <w:rPr>
          <w:rFonts w:hint="eastAsia" w:ascii="宋体" w:hAnsi="宋体" w:eastAsia="宋体" w:cs="宋体"/>
          <w:lang w:val="en-US" w:eastAsia="zh-CN"/>
        </w:rPr>
        <w:t>我们在班级里进行了剪纸活动，以此来表达对元宵节的喜爱。</w:t>
      </w:r>
    </w:p>
    <w:p w14:paraId="448D4542">
      <w:p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徐诺、刘锦宥、黄梓宸、魏锦宸、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小朋友都能够自主完成剪纸活动，剪出独一无二的作品。其中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小朋友对于剪纸过程中折纸的步骤和图案绘画设计稍有困难，在老师的鼓励帮助下也完成了作品哦。</w:t>
      </w:r>
    </w:p>
    <w:p w14:paraId="01107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400300" cy="1800225"/>
            <wp:effectExtent l="0" t="0" r="0" b="3175"/>
            <wp:docPr id="28" name="图片 28" descr="0E431A2B201E5E4188F36EC14AFA3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E431A2B201E5E4188F36EC14AFA3E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30" name="图片 30" descr="6A6452130B1A08637294609FA883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A6452130B1A08637294609FA88318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27" name="图片 27" descr="001009F64C77F8FACDB71B03FED63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1009F64C77F8FACDB71B03FED63E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29" name="图片 29" descr="6A0C4A1A8F30BA858B4FD76D7F70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A0C4A1A8F30BA858B4FD76D7F7038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25" name="图片 25" descr="909E5513741C74EBD3ABB11DBFFFA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09E5513741C74EBD3ABB11DBFFFA6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24" name="图片 24" descr="4A38C1E68FDC514CF45DF679479B7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A38C1E68FDC514CF45DF679479B71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2" name="图片 1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134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3DD1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9B60B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4" name="图片 14" descr="405D355DB4EBD82C8B73B3215167F1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05D355DB4EBD82C8B73B3215167F1F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3375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06C120B5AEB39C758C2A118E0125D2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6C120B5AEB39C758C2A118E0125D2C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2E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F632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我用长长的kt板制作了马路</w:t>
            </w:r>
          </w:p>
        </w:tc>
        <w:tc>
          <w:tcPr>
            <w:tcW w:w="4261" w:type="dxa"/>
          </w:tcPr>
          <w:p w14:paraId="2F557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一起来固定小鸡喂食器吧</w:t>
            </w:r>
          </w:p>
        </w:tc>
      </w:tr>
      <w:tr w14:paraId="3D9D8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48EE9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968E091B1E9CB51434A99DB12568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68E091B1E9CB51434A99DB1256814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53B1A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1BD48C05C04BCD07BBD931E728371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BD48C05C04BCD07BBD931E7283714F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16E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B3BA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正方形纸折一折，剪一剪，就能变出好看的造型</w:t>
            </w:r>
          </w:p>
        </w:tc>
        <w:tc>
          <w:tcPr>
            <w:tcW w:w="4261" w:type="dxa"/>
          </w:tcPr>
          <w:p w14:paraId="7E60F3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我们一起来搭桥</w:t>
            </w:r>
          </w:p>
        </w:tc>
      </w:tr>
    </w:tbl>
    <w:p w14:paraId="4D7F3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 w14:paraId="158D7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</w:t>
      </w:r>
      <w:r>
        <w:rPr>
          <w:rFonts w:hint="default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6" name="图片 26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0" name="图片 1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、生活活动</w:t>
      </w:r>
    </w:p>
    <w:p w14:paraId="04F98B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升旗仪式活动：今天轮到我们班进行升旗仪式，王若鑫小朋友作为升旗手，非常神气的完成了任务。谌睿、蒋翊晗、魏锦宸、王楷博、宗韫玉、王诺婉小朋友神赳赳气昂昂的完成护旗手任务，都非常棒哦！</w:t>
      </w:r>
    </w:p>
    <w:p w14:paraId="450FA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张奕涵小朋友在国旗下以《喜迎元旦，做最好的自己》进行阐述分享，比较自信的完成了国旗下讲话任务。值得表扬！</w:t>
      </w:r>
    </w:p>
    <w:p w14:paraId="4792B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5F8EA44117ECB41B6E6A5FB71A309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F8EA44117ECB41B6E6A5FB71A3097F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65375" cy="1800225"/>
            <wp:effectExtent l="0" t="0" r="0" b="0"/>
            <wp:docPr id="21" name="图片 21" descr="0B3DF9D6E8A34A3A1A3DE2F50C646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B3DF9D6E8A34A3A1A3DE2F50C646ABB"/>
                    <pic:cNvPicPr>
                      <a:picLocks noChangeAspect="1"/>
                    </pic:cNvPicPr>
                  </pic:nvPicPr>
                  <pic:blipFill>
                    <a:blip r:embed="rId16"/>
                    <a:srcRect l="17242" r="8849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33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3200400" cy="1800225"/>
            <wp:effectExtent l="0" t="0" r="0" b="3175"/>
            <wp:docPr id="22" name="图片 22" descr="D2C9682BA1426B423E91F434B6914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2C9682BA1426B423E91F434B6914B9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4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 w14:paraId="66334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中午吃的是土豆炖排骨、香干炒包菜、牛肉汤！</w:t>
      </w:r>
    </w:p>
    <w:p w14:paraId="3B2BB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今天大多数小朋友都光盘啦，希望梁峻晰、魏锦宸、王诺碗、蒋翊晗、谭沁、宗韫玉等小朋友要加快一些速度吃完哦！</w:t>
      </w:r>
    </w:p>
    <w:p w14:paraId="79908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4994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：基本上全部的幼儿都能午睡哦。</w:t>
      </w:r>
    </w:p>
    <w:p w14:paraId="0D9D7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0F4D5A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86568E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天气变冷，请及时关注幼儿身体情况，并及时告知班级老师</w:t>
      </w:r>
      <w:r>
        <w:rPr>
          <w:rFonts w:hint="eastAsia" w:ascii="宋体" w:hAnsi="宋体" w:eastAsia="宋体" w:cs="宋体"/>
          <w:sz w:val="21"/>
          <w:szCs w:val="21"/>
        </w:rPr>
        <w:t>！</w:t>
      </w:r>
    </w:p>
    <w:p w14:paraId="7F0AE16B">
      <w:pPr>
        <w:ind w:firstLine="420" w:firstLineChars="20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2.明天进行元宵节游园活动，请大家每人带一袋汤圆，并穿上漂亮的衣服来园哦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 w14:paraId="1FFD26C4">
      <w:pPr>
        <w:jc w:val="both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QsImhkaWQiOiJmZTY1OWIyN2VlNTNjYTgxNmUxNzY3MGQwZTYyMTJmMCIsInVzZXJDb3VudCI6MjN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152E3635"/>
    <w:rsid w:val="16711F88"/>
    <w:rsid w:val="1D304905"/>
    <w:rsid w:val="1F6A1AB0"/>
    <w:rsid w:val="26EA6C9B"/>
    <w:rsid w:val="26F23447"/>
    <w:rsid w:val="27CC1ABA"/>
    <w:rsid w:val="27FA4F9E"/>
    <w:rsid w:val="287651B5"/>
    <w:rsid w:val="2B5B7EC1"/>
    <w:rsid w:val="339711AF"/>
    <w:rsid w:val="34FE402F"/>
    <w:rsid w:val="35AA570B"/>
    <w:rsid w:val="382B6416"/>
    <w:rsid w:val="3838457E"/>
    <w:rsid w:val="3AE2207F"/>
    <w:rsid w:val="3E306125"/>
    <w:rsid w:val="3E9E109F"/>
    <w:rsid w:val="3F143957"/>
    <w:rsid w:val="3FEE385D"/>
    <w:rsid w:val="41BB5291"/>
    <w:rsid w:val="435968D0"/>
    <w:rsid w:val="45EB3E62"/>
    <w:rsid w:val="465D0193"/>
    <w:rsid w:val="471B5F8A"/>
    <w:rsid w:val="47AF4EEE"/>
    <w:rsid w:val="47E809DE"/>
    <w:rsid w:val="48185562"/>
    <w:rsid w:val="484715F8"/>
    <w:rsid w:val="4D412856"/>
    <w:rsid w:val="4D9670BD"/>
    <w:rsid w:val="4F543A9C"/>
    <w:rsid w:val="52D367DA"/>
    <w:rsid w:val="545437F9"/>
    <w:rsid w:val="55674105"/>
    <w:rsid w:val="55F0489E"/>
    <w:rsid w:val="57AD679A"/>
    <w:rsid w:val="588558E1"/>
    <w:rsid w:val="5A6551F6"/>
    <w:rsid w:val="5C490534"/>
    <w:rsid w:val="5D847D1F"/>
    <w:rsid w:val="60C03693"/>
    <w:rsid w:val="654F45EB"/>
    <w:rsid w:val="65776D96"/>
    <w:rsid w:val="679F4002"/>
    <w:rsid w:val="6A3550F2"/>
    <w:rsid w:val="6C2236D7"/>
    <w:rsid w:val="709779A9"/>
    <w:rsid w:val="72830C4F"/>
    <w:rsid w:val="74A76BEC"/>
    <w:rsid w:val="74FA30DF"/>
    <w:rsid w:val="757852B2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746</Words>
  <Characters>761</Characters>
  <Lines>1</Lines>
  <Paragraphs>1</Paragraphs>
  <TotalTime>14</TotalTime>
  <ScaleCrop>false</ScaleCrop>
  <LinksUpToDate>false</LinksUpToDate>
  <CharactersWithSpaces>765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cp:lastPrinted>2024-09-23T11:32:00Z</cp:lastPrinted>
  <dcterms:modified xsi:type="dcterms:W3CDTF">2024-12-31T05:57:00Z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A175D541B3A146B9989ECCF79EE80439_13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