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41223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92885" cy="1604645"/>
            <wp:effectExtent l="0" t="0" r="5715" b="825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4458" r="7004" b="29327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4005F60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p w14:paraId="7BE12095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语言：小熊的尾巴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7EDA0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7C12310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7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2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9398E9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7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2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3EA49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4" name="图片 4" descr="IMG_7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2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0444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19A4FA9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7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2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9DCD7C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7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2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1EA5A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5" name="图片 5" descr="IMG_7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2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279BA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3F36A62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238</Words>
  <Characters>267</Characters>
  <Lines>1</Lines>
  <Paragraphs>1</Paragraphs>
  <TotalTime>2</TotalTime>
  <ScaleCrop>false</ScaleCrop>
  <LinksUpToDate>false</LinksUpToDate>
  <CharactersWithSpaces>269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2024-12-30T23:53:37Z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