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41230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92885" cy="1604645"/>
            <wp:effectExtent l="0" t="0" r="5715" b="8255"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4458" r="7004" b="29327"/>
                    <a:stretch>
                      <a:fillRect/>
                    </a:stretch>
                  </pic:blipFill>
                  <pic:spPr>
                    <a:xfrm>
                      <a:off x="0" y="0"/>
                      <a:ext cx="1492885" cy="1604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2BAB494E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庆元旦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80"/>
      </w:tblGrid>
      <w:tr w14:paraId="3AC786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51840CF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388110" cy="1850390"/>
                  <wp:effectExtent l="0" t="0" r="3810" b="8890"/>
                  <wp:docPr id="5" name="图片 5" descr="IMG_767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673(1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88110" cy="185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6554903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" name="图片 2" descr="IMG_767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7676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AACC7F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388110" cy="1850390"/>
                  <wp:effectExtent l="0" t="0" r="3810" b="8890"/>
                  <wp:docPr id="4" name="图片 4" descr="IMG_767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7674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88110" cy="185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BB70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12DF268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388110" cy="1850390"/>
                  <wp:effectExtent l="0" t="0" r="3810" b="8890"/>
                  <wp:docPr id="3" name="图片 3" descr="IMG_7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767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88110" cy="185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0683F3B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180" w:type="dxa"/>
          </w:tcPr>
          <w:p w14:paraId="7173349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4D0D885C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352198C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CBC79C2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4B02873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5921E9"/>
    <w:rsid w:val="4F6F5E55"/>
    <w:rsid w:val="4F8F602D"/>
    <w:rsid w:val="4F966D3A"/>
    <w:rsid w:val="4FB72BD2"/>
    <w:rsid w:val="5032428D"/>
    <w:rsid w:val="548D2FEE"/>
    <w:rsid w:val="56BF6C25"/>
    <w:rsid w:val="573C17B7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BC22ED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238</Words>
  <Characters>267</Characters>
  <Lines>1</Lines>
  <Paragraphs>1</Paragraphs>
  <TotalTime>0</TotalTime>
  <ScaleCrop>false</ScaleCrop>
  <LinksUpToDate>false</LinksUpToDate>
  <CharactersWithSpaces>269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2024-12-30T23:47:24Z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eyJoZGlkIjoiZjVhNGJiMWVmZTg4ZjFhYWZhYWFiMzBkODkwYWRkZmUiLCJ1c2VySWQiOiIyNjc4NDczMDgifQ==</vt:lpwstr>
  </property>
</Properties>
</file>