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2024年12月9日    星期一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今日来园：20人。</w:t>
      </w:r>
    </w:p>
    <w:p w14:paraId="1882F603">
      <w:pPr>
        <w:spacing w:line="360" w:lineRule="auto"/>
        <w:jc w:val="center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</w:t>
      </w:r>
      <w:r>
        <w:rPr>
          <w:rFonts w:hint="eastAsia" w:asciiTheme="minorEastAsia" w:hAnsiTheme="minorEastAsia"/>
          <w:b/>
          <w:color w:val="0070C0"/>
        </w:rPr>
        <w:t xml:space="preserve">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D6A6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7137CD6C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2" name="图片 32" descr="IMG_6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64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7AA5018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3" name="图片 33" descr="IMG_6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649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A4E32EA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4" name="图片 34" descr="IMG_6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64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2F5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02F444C2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5" name="图片 35" descr="IMG_6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649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8F43C09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6" name="图片 36" descr="IMG_6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65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2A6D726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7" name="图片 37" descr="IMG_6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65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528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13505093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8" name="图片 38" descr="IMG_6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65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1FB34F4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9" name="图片 39" descr="IMG_6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65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BA80E6B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0" name="图片 40" descr="IMG_6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66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BFCB">
      <w:pPr>
        <w:spacing w:line="240" w:lineRule="auto"/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79D15BFE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2户外活动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20D75C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04F83AF0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1" name="图片 41" descr="IMG_6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65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44A3617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2" name="图片 42" descr="IMG_6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65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1CB6D51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3" name="图片 43" descr="IMG_6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65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D40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C1DBDD3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4" name="图片 44" descr="IMG_6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65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DA5CE3D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5" name="图片 45" descr="IMG_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65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2FC2127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8" name="图片 48" descr="IMG_6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65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E95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1A8B5709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7" name="图片 47" descr="IMG_6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65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8D0D815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bookmarkStart w:id="0" w:name="_GoBack"/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9" name="图片 49" descr="IMG_6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65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841" w:type="dxa"/>
          </w:tcPr>
          <w:p w14:paraId="533BB8A8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46" name="图片 46" descr="IMG_6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65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75B6B5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EsImhkaWQiOiI4NmE4NzUyOWQxNGEyNmNjZTQ3Y2U2MDYwNDEyZjg2OSIsInVzZXJDb3VudCI6MTF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FFF61F1"/>
    <w:rsid w:val="27EF6778"/>
    <w:rsid w:val="2EFFC0B7"/>
    <w:rsid w:val="2FF5CAF7"/>
    <w:rsid w:val="397E34D7"/>
    <w:rsid w:val="3DF9EABD"/>
    <w:rsid w:val="3FFD0D9A"/>
    <w:rsid w:val="4DFFD4F9"/>
    <w:rsid w:val="4FADBC64"/>
    <w:rsid w:val="533F90C3"/>
    <w:rsid w:val="56BF40F4"/>
    <w:rsid w:val="5B72F489"/>
    <w:rsid w:val="5EDD5D9D"/>
    <w:rsid w:val="5EE92E69"/>
    <w:rsid w:val="62FFFA5E"/>
    <w:rsid w:val="65EF1059"/>
    <w:rsid w:val="67F1A61B"/>
    <w:rsid w:val="6B0F5998"/>
    <w:rsid w:val="6D33DC7B"/>
    <w:rsid w:val="77FD6C35"/>
    <w:rsid w:val="79A5D034"/>
    <w:rsid w:val="79F3583A"/>
    <w:rsid w:val="7E35BB4E"/>
    <w:rsid w:val="7F3E53EA"/>
    <w:rsid w:val="7FFBF8D9"/>
    <w:rsid w:val="8FE7CDC6"/>
    <w:rsid w:val="9747CE3F"/>
    <w:rsid w:val="9CDFC0C8"/>
    <w:rsid w:val="9FFEBB0E"/>
    <w:rsid w:val="B6973797"/>
    <w:rsid w:val="B7679710"/>
    <w:rsid w:val="BF738FB1"/>
    <w:rsid w:val="BFD75D7C"/>
    <w:rsid w:val="BFEB666D"/>
    <w:rsid w:val="BFED9384"/>
    <w:rsid w:val="CD7B058D"/>
    <w:rsid w:val="CF7F0648"/>
    <w:rsid w:val="CFBE2DC4"/>
    <w:rsid w:val="DFF72AD4"/>
    <w:rsid w:val="EA7F88E9"/>
    <w:rsid w:val="EDDFE9AA"/>
    <w:rsid w:val="EE7F6DBE"/>
    <w:rsid w:val="EE8EAEA5"/>
    <w:rsid w:val="EF5E2E51"/>
    <w:rsid w:val="EF794578"/>
    <w:rsid w:val="EFBF740C"/>
    <w:rsid w:val="F77B68E0"/>
    <w:rsid w:val="F77F97CC"/>
    <w:rsid w:val="F7F2123F"/>
    <w:rsid w:val="F9DF3E66"/>
    <w:rsid w:val="FAFB20EE"/>
    <w:rsid w:val="FB9F31F5"/>
    <w:rsid w:val="FBBFCC19"/>
    <w:rsid w:val="FC7F579B"/>
    <w:rsid w:val="FDFF44B4"/>
    <w:rsid w:val="FDFF45E1"/>
    <w:rsid w:val="FEED7A84"/>
    <w:rsid w:val="FF5BEEBD"/>
    <w:rsid w:val="FF8D6C5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19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2024-03-09T13:51:00Z</dcterms:created>
  <dc:creator>hsy.</dc:creator>
  <cp:lastModifiedBy>hsy.</cp:lastModifiedBy>
  <dcterms:modified xsi:type="dcterms:W3CDTF">2024-12-29T17:11:28Z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9B50BDBBEC44A36440127167456653B1_43</vt:lpwstr>
  </property>
</Properties>
</file>