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12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18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16D7B978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76637826">
      <w:pPr>
        <w:spacing w:line="400" w:lineRule="exact"/>
        <w:jc w:val="center"/>
        <w:rPr>
          <w:rFonts w:hint="eastAsia" w:ascii="宋体" w:hAnsi="宋体" w:eastAsia="宋体" w:cs="宋体"/>
          <w:b/>
          <w:kern w:val="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，2人请假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2提醒后完成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2基本按要求整理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663AC52D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34060CCE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今天的早点我们喝的是热乎乎的牛奶，有香甜的小桃酥、美味的腰果真是太好吃啦！宝贝们吃得津津有味，牛奶也都按个人所需喝完了。希望明天我们的宝贝们可以继续保持哦！</w:t>
      </w: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半日活动：家长会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95D3E8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instrText xml:space="preserve"> HYPERLINK "http://y.3edu.net/" \t "C:/Users/25430/Desktop/中五班家长会/_blank"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宋体"/>
                <w:color w:val="auto"/>
                <w:kern w:val="2"/>
                <w:sz w:val="21"/>
                <w:szCs w:val="24"/>
                <w:u w:val="none"/>
                <w:lang w:val="en-US" w:eastAsia="zh-CN" w:bidi="ar"/>
              </w:rPr>
              <w:t>幼儿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end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instrText xml:space="preserve"> HYPERLINK "http://www.3edu.net/"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宋体"/>
                <w:color w:val="auto"/>
                <w:kern w:val="2"/>
                <w:sz w:val="21"/>
                <w:szCs w:val="24"/>
                <w:u w:val="none"/>
                <w:lang w:val="en-US" w:eastAsia="zh-CN" w:bidi="ar"/>
              </w:rPr>
              <w:t>教育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t>是一件很复杂的事情，不是家庭一方面可以单独胜任的，也不是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begin"/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instrText xml:space="preserve"> HYPERLINK "http://y.3edu.net/" \t "C:/Users/25430/Desktop/中五班家长会/_blank" </w:instrTex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separate"/>
            </w:r>
            <w:r>
              <w:rPr>
                <w:rStyle w:val="9"/>
                <w:rFonts w:hint="eastAsia" w:ascii="Times New Roman" w:hAnsi="Times New Roman" w:eastAsia="宋体" w:cs="宋体"/>
                <w:color w:val="auto"/>
                <w:kern w:val="2"/>
                <w:sz w:val="21"/>
                <w:szCs w:val="24"/>
                <w:u w:val="none"/>
                <w:lang w:val="en-US" w:eastAsia="zh-CN" w:bidi="ar"/>
              </w:rPr>
              <w:t>幼儿</w:t>
            </w:r>
            <w:r>
              <w:rPr>
                <w:rFonts w:hint="default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fldChar w:fldCharType="end"/>
            </w:r>
            <w:r>
              <w:rPr>
                <w:rFonts w:hint="eastAsia" w:ascii="Times New Roman" w:hAnsi="Times New Roman" w:eastAsia="宋体" w:cs="Times New Roman"/>
                <w:kern w:val="2"/>
                <w:sz w:val="21"/>
                <w:szCs w:val="24"/>
                <w:lang w:val="en-US" w:eastAsia="zh-CN" w:bidi="ar"/>
              </w:rPr>
              <w:t>园一方面可以单独胜任的，必须两方面共同合作才能得到充分的功效。今天我们在这里讲了很多幼儿在园的情况，但其实我们也很想知道孩子在家的表现，只有这样我们在幼儿园才能有针对性的对您的孩子进行个别教育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222250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928.JPGIMG_8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928.JPGIMG_892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1183640</wp:posOffset>
                  </wp:positionH>
                  <wp:positionV relativeFrom="page">
                    <wp:posOffset>511810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937.JPGIMG_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937.JPGIMG_89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49B68B6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  <w:p w14:paraId="77FE04E3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427355</wp:posOffset>
                  </wp:positionV>
                  <wp:extent cx="2428875" cy="1837690"/>
                  <wp:effectExtent l="139700" t="109220" r="128905" b="125730"/>
                  <wp:wrapTopAndBottom/>
                  <wp:docPr id="4" name="图片 4" descr="C:/Users/25430/Desktop/IMG_8949.JPGIMG_89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949.JPGIMG_89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49" r="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8376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408305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950.JPGIMG_8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950.JPGIMG_895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1B77D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EF2E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1435100</wp:posOffset>
                  </wp:positionH>
                  <wp:positionV relativeFrom="page">
                    <wp:posOffset>128270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8953.JPGIMG_8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8953.JPGIMG_89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DFEBF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9A85B0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1214120</wp:posOffset>
                  </wp:positionH>
                  <wp:positionV relativeFrom="page">
                    <wp:posOffset>248285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8966.JPGIMG_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8966.JPGIMG_896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39AF9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BE2DE6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ge">
                    <wp:posOffset>140335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8964.JPG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8964.JPGIMG_89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BD95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C5A2D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1084580</wp:posOffset>
                  </wp:positionH>
                  <wp:positionV relativeFrom="page">
                    <wp:posOffset>141605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8965.JPGIMG_89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8965.JPGIMG_89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3CCBBFC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 w:eastAsiaTheme="minorEastAsia"/>
                <w:color w:val="595959"/>
                <w:sz w:val="20"/>
                <w:lang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天气逐渐变冷，请家长们为孩子穿上适宜的衣物！</w:t>
      </w:r>
      <w:bookmarkStart w:id="0" w:name="_GoBack"/>
      <w:bookmarkEnd w:id="0"/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53AFF9D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CE2B50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53059C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3334A"/>
    <w:rsid w:val="1AD53445"/>
    <w:rsid w:val="1B9B570A"/>
    <w:rsid w:val="1C8333DC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EBF662E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8783B"/>
    <w:rsid w:val="395F70E5"/>
    <w:rsid w:val="396C5269"/>
    <w:rsid w:val="3A325BDF"/>
    <w:rsid w:val="3AB61800"/>
    <w:rsid w:val="3ABE7E6D"/>
    <w:rsid w:val="3B082828"/>
    <w:rsid w:val="3B5F384E"/>
    <w:rsid w:val="3D545A50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D31531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5E7E0F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AC07ED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CAC59A0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9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904</Words>
  <Characters>927</Characters>
  <Lines>10</Lines>
  <Paragraphs>2</Paragraphs>
  <TotalTime>5</TotalTime>
  <ScaleCrop>false</ScaleCrop>
  <LinksUpToDate>false</LinksUpToDate>
  <CharactersWithSpaces>946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2024-12-09T00:00:00Z</cp:lastPrinted>
  <dcterms:modified xsi:type="dcterms:W3CDTF">2024-12-19T00:37:13Z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F09DA8FF7D2F4DB882C6521B04843EAE_13</vt:lpwstr>
  </property>
  <property fmtid="{D5CDD505-2E9C-101B-9397-08002B2CF9AE}" pid="5" name="commondata">
    <vt:lpwstr>eyJjb3VudCI6NywiaGRpZCI6IjgwMTFkOGIxOGI4YTJiZmJhMDYwMGRlZGE2MzM2NjlhIiwidXNlckNvdW50Ijo3fQ==</vt:lpwstr>
  </property>
</Properties>
</file>