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2024年12月25日    星期三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今日来园：16人。</w:t>
      </w:r>
    </w:p>
    <w:p w14:paraId="1882F603"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p w14:paraId="38D267EA">
      <w:pPr>
        <w:spacing w:line="240" w:lineRule="auto"/>
        <w:ind w:firstLine="420" w:firstLineChars="200"/>
        <w:jc w:val="both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孩子们开始了今天的区域游戏。美工区的宝贝们在用纸杯创作，大胆想象，积极尝试；建构区的宝贝重新搭建作品，尝试用新的技巧完善作品；图书区的宝贝也在用自己的方式阅读、表演！音乐区也时不时传来动听的音乐和宝贝们的嬉戏声……游戏时间结束后，孩子们还纷纷呈现了自己的作品呢！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6A6E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137CD6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7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58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7AA501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7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59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A4E32E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7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58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2F5E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2F444C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7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59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F43C0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7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59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2A6D72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7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58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0F91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D3FFEB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7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757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83D3BDB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7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57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74F754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7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57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A574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306AB65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7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57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DD917E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7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5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78E6B43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7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5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614C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1905286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7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56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F21781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7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56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314B937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7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55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63A99363">
      <w:pPr>
        <w:spacing w:line="240" w:lineRule="auto"/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5FFB4183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3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sImhkaWQiOiI4NmE4NzUyOWQxNGEyNmNjZTQ3Y2U2MDYwNDEyZjg2OSIsInVzZXJDb3VudCI6MTJ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EE92E69"/>
    <w:rsid w:val="62FFFA5E"/>
    <w:rsid w:val="65EF1059"/>
    <w:rsid w:val="67F1A61B"/>
    <w:rsid w:val="6B0F5998"/>
    <w:rsid w:val="6D33DC7B"/>
    <w:rsid w:val="77FD6C35"/>
    <w:rsid w:val="79A5D034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BFFF3E62"/>
    <w:rsid w:val="CD7B058D"/>
    <w:rsid w:val="CF7F0648"/>
    <w:rsid w:val="CFBE2DC4"/>
    <w:rsid w:val="DFF72AD4"/>
    <w:rsid w:val="EA7F88E9"/>
    <w:rsid w:val="EDDFE9AA"/>
    <w:rsid w:val="EE7F6DBE"/>
    <w:rsid w:val="EE8EAEA5"/>
    <w:rsid w:val="EED7F13C"/>
    <w:rsid w:val="EF5E2E51"/>
    <w:rsid w:val="EF794578"/>
    <w:rsid w:val="EFBF740C"/>
    <w:rsid w:val="F77B68E0"/>
    <w:rsid w:val="F77F97CC"/>
    <w:rsid w:val="F7F2123F"/>
    <w:rsid w:val="F9DF3E66"/>
    <w:rsid w:val="FAFB20EE"/>
    <w:rsid w:val="FB9F31F5"/>
    <w:rsid w:val="FBBFCC19"/>
    <w:rsid w:val="FDFF44B4"/>
    <w:rsid w:val="FDFF45E1"/>
    <w:rsid w:val="FEED7A84"/>
    <w:rsid w:val="FF5BEEBD"/>
    <w:rsid w:val="FF8D6C5E"/>
    <w:rsid w:val="FFBDAAA8"/>
    <w:rsid w:val="FFCE6FF7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9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2024-03-10T13:51:00Z</dcterms:created>
  <dc:creator>hsy.</dc:creator>
  <cp:lastModifiedBy>hsy.</cp:lastModifiedBy>
  <dcterms:modified xsi:type="dcterms:W3CDTF">2024-12-29T19:20:16Z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06CA96904C2AC07E7030716746E87B7B_43</vt:lpwstr>
  </property>
</Properties>
</file>