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12.10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二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19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顾乐凡、张德坤、刘奕泽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集体教学活动——</w:t>
      </w:r>
      <w:r>
        <w:rPr>
          <w:rFonts w:hint="eastAsia" w:ascii="宋体" w:hAnsi="宋体"/>
          <w:b/>
          <w:bCs/>
        </w:rPr>
        <w:t>美术：啄木鸟</w:t>
      </w:r>
    </w:p>
    <w:p>
      <w:pPr>
        <w:spacing w:line="360" w:lineRule="exact"/>
        <w:ind w:firstLine="420" w:firstLineChars="200"/>
        <w:rPr>
          <w:rFonts w:hint="eastAsia" w:ascii="宋体" w:hAnsi="宋体" w:cs="宋体"/>
          <w:b w:val="0"/>
          <w:bCs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>啄木鸟是“大树医生”，它有</w:t>
      </w:r>
      <w:r>
        <w:rPr>
          <w:rFonts w:ascii="宋体" w:hAnsi="宋体" w:cs="宋体"/>
          <w:color w:val="000000"/>
          <w:kern w:val="0"/>
          <w:szCs w:val="21"/>
        </w:rPr>
        <w:t>圆形的头、椭圆形的身体、尖尖长长的嘴巴</w:t>
      </w:r>
      <w:r>
        <w:rPr>
          <w:rFonts w:hint="eastAsia" w:ascii="宋体" w:hAnsi="宋体" w:cs="宋体"/>
          <w:color w:val="000000"/>
          <w:kern w:val="0"/>
          <w:szCs w:val="21"/>
        </w:rPr>
        <w:t>，舌头又细又长，能把树里的害虫一下子勾出来。</w:t>
      </w:r>
      <w:r>
        <w:rPr>
          <w:rFonts w:ascii="宋体" w:hAnsi="宋体" w:cs="宋体"/>
          <w:color w:val="000000"/>
          <w:kern w:val="0"/>
          <w:szCs w:val="21"/>
        </w:rPr>
        <w:t>本</w:t>
      </w:r>
      <w:bookmarkStart w:id="0" w:name="_GoBack"/>
      <w:bookmarkEnd w:id="0"/>
      <w:r>
        <w:rPr>
          <w:rFonts w:ascii="宋体" w:hAnsi="宋体" w:cs="宋体"/>
          <w:color w:val="000000"/>
          <w:kern w:val="0"/>
          <w:szCs w:val="21"/>
        </w:rPr>
        <w:t>次活动主要是引导幼儿</w:t>
      </w:r>
      <w:r>
        <w:rPr>
          <w:rFonts w:hint="eastAsia" w:ascii="宋体" w:hAnsi="宋体" w:cs="宋体"/>
          <w:color w:val="000000"/>
          <w:kern w:val="0"/>
          <w:szCs w:val="21"/>
        </w:rPr>
        <w:t>观察啄木鸟的基本特征，并且在</w:t>
      </w:r>
      <w:r>
        <w:rPr>
          <w:rFonts w:ascii="宋体" w:hAnsi="宋体" w:cs="宋体"/>
          <w:color w:val="000000"/>
          <w:kern w:val="0"/>
          <w:szCs w:val="21"/>
        </w:rPr>
        <w:t>画出啄木鸟的基本外</w:t>
      </w:r>
      <w:r>
        <w:rPr>
          <w:rFonts w:hint="eastAsia" w:ascii="宋体" w:hAnsi="宋体" w:cs="宋体"/>
          <w:color w:val="000000"/>
          <w:kern w:val="0"/>
          <w:szCs w:val="21"/>
        </w:rPr>
        <w:t>形的基础上</w:t>
      </w:r>
      <w:r>
        <w:rPr>
          <w:rFonts w:ascii="宋体" w:hAnsi="宋体" w:cs="宋体"/>
          <w:color w:val="000000"/>
          <w:kern w:val="0"/>
          <w:szCs w:val="21"/>
        </w:rPr>
        <w:t>，根据啄木鸟喜欢在树上捉害虫等</w:t>
      </w:r>
      <w:r>
        <w:rPr>
          <w:rFonts w:hint="eastAsia" w:ascii="宋体" w:hAnsi="宋体" w:cs="宋体"/>
          <w:color w:val="000000"/>
          <w:kern w:val="0"/>
          <w:szCs w:val="21"/>
        </w:rPr>
        <w:t>行为</w:t>
      </w:r>
      <w:r>
        <w:rPr>
          <w:rFonts w:hint="eastAsia" w:ascii="宋体" w:hAnsi="宋体" w:cs="宋体"/>
          <w:bCs/>
          <w:color w:val="000000"/>
          <w:szCs w:val="21"/>
          <w:shd w:val="clear" w:color="auto" w:fill="FFFFFF"/>
        </w:rPr>
        <w:t>进行大胆创作的活动</w:t>
      </w:r>
      <w:r>
        <w:rPr>
          <w:rFonts w:hint="eastAsia" w:ascii="宋体" w:hAnsi="宋体" w:cs="宋体"/>
          <w:szCs w:val="21"/>
          <w:lang w:val="en-US" w:eastAsia="zh-CN"/>
        </w:rPr>
        <w:t>。</w:t>
      </w: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8"/>
        <w:gridCol w:w="46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87015" cy="2090420"/>
                  <wp:effectExtent l="0" t="0" r="1905" b="12700"/>
                  <wp:docPr id="6" name="图片 6" descr="83768a7e12b5906e7633677658844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83768a7e12b5906e763367765884436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015" cy="209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87015" cy="2090420"/>
                  <wp:effectExtent l="0" t="0" r="1905" b="12700"/>
                  <wp:docPr id="11" name="图片 11" descr="c1a1b254aaf22f94987beae587f73b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1a1b254aaf22f94987beae587f73bf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015" cy="209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8" w:type="dxa"/>
          </w:tcPr>
          <w:p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Arial"/>
                <w:szCs w:val="21"/>
              </w:rPr>
              <w:t>啄木鸟的头是圆圆的、小小的，身体是椭圆的</w:t>
            </w:r>
            <w:r>
              <w:rPr>
                <w:rFonts w:hint="eastAsia" w:ascii="宋体" w:hAnsi="宋体" w:cs="Arial"/>
                <w:szCs w:val="21"/>
                <w:lang w:eastAsia="zh-CN"/>
              </w:rPr>
              <w:t>，</w:t>
            </w:r>
            <w:r>
              <w:rPr>
                <w:rFonts w:hint="eastAsia" w:ascii="宋体" w:hAnsi="宋体" w:cs="Arial"/>
                <w:szCs w:val="21"/>
              </w:rPr>
              <w:t>有着长长的嘴巴</w:t>
            </w:r>
            <w:r>
              <w:rPr>
                <w:rFonts w:hint="eastAsia" w:ascii="宋体" w:hAnsi="宋体" w:cs="Arial"/>
                <w:szCs w:val="21"/>
                <w:lang w:eastAsia="zh-CN"/>
              </w:rPr>
              <w:t>，</w:t>
            </w:r>
            <w:r>
              <w:rPr>
                <w:rFonts w:hint="eastAsia" w:ascii="宋体" w:hAnsi="宋体" w:cs="Arial"/>
                <w:szCs w:val="21"/>
                <w:lang w:val="en-US" w:eastAsia="zh-CN"/>
              </w:rPr>
              <w:t>我要把它画下来。</w:t>
            </w:r>
          </w:p>
        </w:tc>
        <w:tc>
          <w:tcPr>
            <w:tcW w:w="42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Arial"/>
                <w:szCs w:val="21"/>
              </w:rPr>
              <w:t>有的啄木鸟头上有冠，</w:t>
            </w:r>
            <w:r>
              <w:rPr>
                <w:rFonts w:hint="eastAsia" w:ascii="宋体" w:hAnsi="宋体" w:cs="Arial"/>
                <w:szCs w:val="21"/>
                <w:lang w:val="en-US" w:eastAsia="zh-CN"/>
              </w:rPr>
              <w:t>这个一定要画上去。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52395" cy="1989455"/>
                  <wp:effectExtent l="0" t="0" r="14605" b="6985"/>
                  <wp:docPr id="1" name="图片 1" descr="9c15df0f773fbb7fb44be4298be63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9c15df0f773fbb7fb44be4298be636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395" cy="198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87015" cy="2090420"/>
                  <wp:effectExtent l="0" t="0" r="1905" b="12700"/>
                  <wp:docPr id="5" name="图片 5" descr="1b78b3a00a039839dc8f5ba559d87c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b78b3a00a039839dc8f5ba559d87c2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015" cy="209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1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Arial"/>
                <w:szCs w:val="21"/>
              </w:rPr>
              <w:t>啄木鸟有着椭圆形的小翅膀，长在身体两侧，他最大的本领是帮助小树捉害虫</w:t>
            </w:r>
            <w:r>
              <w:rPr>
                <w:rFonts w:hint="eastAsia" w:ascii="宋体" w:hAnsi="宋体" w:cs="Arial"/>
                <w:szCs w:val="21"/>
                <w:lang w:eastAsia="zh-CN"/>
              </w:rPr>
              <w:t>。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"/>
        <w:gridCol w:w="4650"/>
        <w:gridCol w:w="57"/>
        <w:gridCol w:w="4397"/>
        <w:gridCol w:w="3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54" w:type="dxa"/>
          <w:jc w:val="center"/>
        </w:trPr>
        <w:tc>
          <w:tcPr>
            <w:tcW w:w="4651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87015" cy="2090420"/>
                  <wp:effectExtent l="0" t="0" r="1905" b="12700"/>
                  <wp:docPr id="12" name="图片 12" descr="bf3936cadcc79ff31a4699af296a0b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bf3936cadcc79ff31a4699af296a0bc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015" cy="209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4645" cy="2156460"/>
                  <wp:effectExtent l="0" t="0" r="5715" b="7620"/>
                  <wp:docPr id="13" name="图片 13" descr="98fbcdadcf8e5aed31833f7f81c855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8fbcdadcf8e5aed31833f7f81c855f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45" cy="21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54" w:type="dxa"/>
          <w:jc w:val="center"/>
        </w:trPr>
        <w:tc>
          <w:tcPr>
            <w:tcW w:w="4651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-1859280</wp:posOffset>
                  </wp:positionV>
                  <wp:extent cx="2713990" cy="2035175"/>
                  <wp:effectExtent l="0" t="0" r="13970" b="6985"/>
                  <wp:wrapTopAndBottom/>
                  <wp:docPr id="23" name="图片 23" descr="8bed578749901a89a73a7219c08fcd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8bed578749901a89a73a7219c08fcdc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90" cy="203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09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-1965960</wp:posOffset>
                  </wp:positionV>
                  <wp:extent cx="2853055" cy="2139950"/>
                  <wp:effectExtent l="0" t="0" r="12065" b="8890"/>
                  <wp:wrapTopAndBottom/>
                  <wp:docPr id="24" name="图片 24" descr="0cda359e8d978d96501bd1c23bcc2a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0cda359e8d978d96501bd1c23bcc2a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54" w:type="dxa"/>
          <w:jc w:val="center"/>
        </w:trPr>
        <w:tc>
          <w:tcPr>
            <w:tcW w:w="4651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87015" cy="2090420"/>
                  <wp:effectExtent l="0" t="0" r="1905" b="12700"/>
                  <wp:docPr id="15" name="图片 15" descr="cb5a69d894401ecd1331eb646afa9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b5a69d894401ecd1331eb646afa990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015" cy="209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96870" cy="2172335"/>
                  <wp:effectExtent l="0" t="0" r="13970" b="6985"/>
                  <wp:docPr id="16" name="图片 16" descr="f2b470ea192234170a6ed003343296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f2b470ea192234170a6ed003343296b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870" cy="217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54" w:type="dxa"/>
          <w:jc w:val="center"/>
        </w:trPr>
        <w:tc>
          <w:tcPr>
            <w:tcW w:w="4651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-1859280</wp:posOffset>
                  </wp:positionV>
                  <wp:extent cx="2713990" cy="2035175"/>
                  <wp:effectExtent l="0" t="0" r="13970" b="6985"/>
                  <wp:wrapTopAndBottom/>
                  <wp:docPr id="25" name="图片 25" descr="79e30315221a2da0133f436d54cedd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79e30315221a2da0133f436d54cedd8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90" cy="203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09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-1965960</wp:posOffset>
                  </wp:positionV>
                  <wp:extent cx="2853055" cy="2139950"/>
                  <wp:effectExtent l="0" t="0" r="12065" b="8890"/>
                  <wp:wrapTopAndBottom/>
                  <wp:docPr id="26" name="图片 26" descr="6b197b94a3039b5100d12f838536da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6b197b94a3039b5100d12f838536da9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54" w:type="dxa"/>
          <w:jc w:val="center"/>
        </w:trPr>
        <w:tc>
          <w:tcPr>
            <w:tcW w:w="4651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87015" cy="2090420"/>
                  <wp:effectExtent l="0" t="0" r="1905" b="12700"/>
                  <wp:docPr id="18" name="图片 18" descr="6c8ba2e90c94199a13d2aefbb6fb8f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6c8ba2e90c94199a13d2aefbb6fb8f9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015" cy="209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18460" cy="2188845"/>
                  <wp:effectExtent l="0" t="0" r="7620" b="5715"/>
                  <wp:docPr id="19" name="图片 19" descr="933e844bd0ea16b4786e09a4e63f36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933e844bd0ea16b4786e09a4e63f362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218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30" w:type="dxa"/>
          <w:jc w:val="center"/>
        </w:trPr>
        <w:tc>
          <w:tcPr>
            <w:tcW w:w="4709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26080" cy="2194560"/>
                  <wp:effectExtent l="0" t="0" r="0" b="0"/>
                  <wp:docPr id="20" name="图片 20" descr="78471a2fe73ba2d10605bd5e398335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78471a2fe73ba2d10605bd5e3983351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5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99385" cy="2024380"/>
                  <wp:effectExtent l="0" t="0" r="13335" b="2540"/>
                  <wp:docPr id="21" name="图片 21" descr="fa87b0c060516e00264480b3eebeec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fa87b0c060516e00264480b3eebeece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202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三、今日食谱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早点：牛奶、虎皮卷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午餐：南瓜饭、百叶卷肉、菠菜炒面筋、豆苗鱼丸汤。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下午点心：香葱花卷。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水果：柚子、蓝莓。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1FE27FC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5C7A46"/>
    <w:rsid w:val="55817184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2</TotalTime>
  <ScaleCrop>false</ScaleCrop>
  <LinksUpToDate>false</LinksUpToDate>
  <CharactersWithSpaces>759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简单</cp:lastModifiedBy>
  <cp:lastPrinted>2023-04-19T23:59:00Z</cp:lastPrinted>
  <dcterms:modified xsi:type="dcterms:W3CDTF">2024-12-29T13:40:57Z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