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12.25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集体活动——科学：小杯盖找朋友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134620</wp:posOffset>
            </wp:positionV>
            <wp:extent cx="2720340" cy="2040255"/>
            <wp:effectExtent l="0" t="0" r="3810" b="7620"/>
            <wp:wrapNone/>
            <wp:docPr id="7" name="图片 7" descr="D:\1 西阆苑中四班\动态照片\IMG_20241225_150614.jpgIMG_20241225_15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1 西阆苑中四班\动态照片\IMG_20241225_150614.jpgIMG_20241225_15061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143510</wp:posOffset>
            </wp:positionV>
            <wp:extent cx="2720340" cy="2040255"/>
            <wp:effectExtent l="0" t="0" r="3810" b="7620"/>
            <wp:wrapNone/>
            <wp:docPr id="6" name="图片 6" descr="D:\1 西阆苑中四班\动态照片\IMG_20241225_150459.jpgIMG_20241225_15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1 西阆苑中四班\动态照片\IMG_20241225_150459.jpgIMG_20241225_1504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300990</wp:posOffset>
            </wp:positionV>
            <wp:extent cx="2720340" cy="2040255"/>
            <wp:effectExtent l="0" t="0" r="3810" b="7620"/>
            <wp:wrapNone/>
            <wp:docPr id="9" name="图片 9" descr="D:\1 西阆苑中四班\动态照片\IMG_20241225_150630.jpgIMG_20241225_15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1 西阆苑中四班\动态照片\IMG_20241225_150630.jpgIMG_20241225_15063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309880</wp:posOffset>
            </wp:positionV>
            <wp:extent cx="2720340" cy="2040255"/>
            <wp:effectExtent l="0" t="0" r="3810" b="7620"/>
            <wp:wrapNone/>
            <wp:docPr id="8" name="图片 8" descr="D:\1 西阆苑中四班\动态照片\IMG_20241225_150627.jpgIMG_20241225_15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1 西阆苑中四班\动态照片\IMG_20241225_150627.jpgIMG_20241225_15062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261620</wp:posOffset>
            </wp:positionV>
            <wp:extent cx="2720340" cy="2040255"/>
            <wp:effectExtent l="0" t="0" r="3810" b="7620"/>
            <wp:wrapNone/>
            <wp:docPr id="10" name="图片 10" descr="D:\1 西阆苑中四班\动态照片\IMG_20241225_152058.jpgIMG_20241225_15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1 西阆苑中四班\动态照片\IMG_20241225_152058.jpgIMG_20241225_15205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247650</wp:posOffset>
            </wp:positionV>
            <wp:extent cx="2720340" cy="2040255"/>
            <wp:effectExtent l="0" t="0" r="3810" b="7620"/>
            <wp:wrapNone/>
            <wp:docPr id="11" name="图片 11" descr="D:\1 西阆苑中四班\动态照片\IMG_20241225_150736.jpgIMG_20241225_15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1 西阆苑中四班\动态照片\IMG_20241225_150736.jpgIMG_20241225_15073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164465</wp:posOffset>
            </wp:positionV>
            <wp:extent cx="2049145" cy="1536700"/>
            <wp:effectExtent l="0" t="0" r="8255" b="6350"/>
            <wp:wrapNone/>
            <wp:docPr id="44" name="图片 44" descr="D:\1 西阆苑中四班\动态照片\IMG_20241225_160735.jpgIMG_20241225_1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1 西阆苑中四班\动态照片\IMG_20241225_160735.jpgIMG_20241225_16073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187960</wp:posOffset>
            </wp:positionV>
            <wp:extent cx="2049145" cy="1536700"/>
            <wp:effectExtent l="0" t="0" r="8255" b="6350"/>
            <wp:wrapNone/>
            <wp:docPr id="43" name="图片 43" descr="D:\1 西阆苑中四班\动态照片\IMG_20241225_081335.jpgIMG_20241225_08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1 西阆苑中四班\动态照片\IMG_20241225_081335.jpgIMG_20241225_08133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88265</wp:posOffset>
            </wp:positionV>
            <wp:extent cx="2049145" cy="1536700"/>
            <wp:effectExtent l="0" t="0" r="8255" b="6350"/>
            <wp:wrapNone/>
            <wp:docPr id="45" name="图片 45" descr="D:\1 西阆苑中四班\动态照片\IMG_20241225_083013.jpgIMG_20241225_08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1 西阆苑中四班\动态照片\IMG_20241225_083013.jpgIMG_20241225_08301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107950</wp:posOffset>
            </wp:positionV>
            <wp:extent cx="2048510" cy="1536065"/>
            <wp:effectExtent l="0" t="0" r="8890" b="6985"/>
            <wp:wrapNone/>
            <wp:docPr id="47" name="图片 47" descr="D:\1 西阆苑中四班\动态照片\IMG_20241225_083020.jpgIMG_20241225_08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1 西阆苑中四班\动态照片\IMG_20241225_083020.jpgIMG_20241225_08302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106680</wp:posOffset>
            </wp:positionV>
            <wp:extent cx="2049145" cy="1536700"/>
            <wp:effectExtent l="0" t="0" r="8255" b="6350"/>
            <wp:wrapNone/>
            <wp:docPr id="42" name="图片 42" descr="D:\1 西阆苑中四班\动态照片\IMG_20241225_084154.jpgIMG_20241225_08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1 西阆苑中四班\动态照片\IMG_20241225_084154.jpgIMG_20241225_08415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84455</wp:posOffset>
            </wp:positionV>
            <wp:extent cx="2049145" cy="1536700"/>
            <wp:effectExtent l="0" t="0" r="8255" b="6350"/>
            <wp:wrapNone/>
            <wp:docPr id="46" name="图片 46" descr="D:\1 西阆苑中四班\动态照片\IMG_20241225_084421.jpgIMG_20241225_08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1 西阆苑中四班\动态照片\IMG_20241225_084421.jpgIMG_20241225_08442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107315</wp:posOffset>
            </wp:positionV>
            <wp:extent cx="2048510" cy="1536065"/>
            <wp:effectExtent l="0" t="0" r="8890" b="6985"/>
            <wp:wrapNone/>
            <wp:docPr id="3" name="图片 3" descr="D:\1 西阆苑中四班\动态照片\IMG_20241225_081449.jpgIMG_20241225_08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1 西阆苑中四班\动态照片\IMG_20241225_081449.jpgIMG_20241225_08144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97155</wp:posOffset>
            </wp:positionV>
            <wp:extent cx="2048510" cy="1536700"/>
            <wp:effectExtent l="0" t="0" r="8890" b="6350"/>
            <wp:wrapNone/>
            <wp:docPr id="4" name="图片 4" descr="D:\1 西阆苑中四班\动态照片\IMG_20241225_082904.jpgIMG_20241225_08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1 西阆苑中四班\动态照片\IMG_20241225_082904.jpgIMG_20241225_08290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EC00586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B328D0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DFE7C2C"/>
    <w:rsid w:val="3E7249DB"/>
    <w:rsid w:val="40387CC5"/>
    <w:rsid w:val="404B77E1"/>
    <w:rsid w:val="40574FF8"/>
    <w:rsid w:val="40856FF7"/>
    <w:rsid w:val="40B76997"/>
    <w:rsid w:val="40F24318"/>
    <w:rsid w:val="416027E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3E26AC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A623533"/>
    <w:rsid w:val="7AE41404"/>
    <w:rsid w:val="7B524D31"/>
    <w:rsid w:val="7B652AC0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  <w:style w:type="character" w:customStyle="1" w:styleId="14">
    <w:name w:val="p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559</Words>
  <Characters>569</Characters>
  <Paragraphs>83</Paragraphs>
  <TotalTime>1</TotalTime>
  <ScaleCrop>false</ScaleCrop>
  <LinksUpToDate>false</LinksUpToDate>
  <CharactersWithSpaces>579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2024-12-29T12:21:26Z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