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12.17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没有宝贝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今天我们一起在户外玩了攀爬网。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1" name="图片 1" descr="C:/Users/张文婷/AppData/Local/Temp/picturecompress_2024121713492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121713492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2" name="图片 2" descr="C:/Users/张文婷/AppData/Local/Temp/picturecompress_202412171349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2171349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我趴在网上往前爬，好好玩呀！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这里是荡桥，我们一起扶着走，晃来晃去，真有趣！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4" name="图片 4" descr="C:/Users/张文婷/AppData/Local/Temp/picturecompress_202412171349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12171349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3" name="图片 3" descr="C:/Users/张文婷/AppData/Local/Temp/picturecompress_202412171349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2171349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我们爬到了最顶部啦！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扶好啦！慢点往上。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6" name="图片 6" descr="C:/Users/张文婷/AppData/Local/Temp/picturecompress_202412171350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12171350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5" name="图片 5" descr="C:/Users/张文婷/AppData/Local/Temp/picturecompress_202412171349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12171349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看我，在里面已经行动自如啦！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我也能站着往前走啦，已经难不倒我了。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7" name="图片 7" descr="C:/Users/张文婷/AppData/Local/Temp/picturecompress_202412171350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张文婷/AppData/Local/Temp/picturecompress_202412171350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8" name="图片 8" descr="C:/Users/张文婷/AppData/Local/Temp/picturecompress_202412171350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张文婷/AppData/Local/Temp/picturecompress_202412171350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我还有点害怕，我要蹲着往前走。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我可以半蹲着往前走了呢！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9" name="图片 9" descr="C:/Users/张文婷/AppData/Local/Temp/picturecompress_2024121713503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张文婷/AppData/Local/Temp/picturecompress_2024121713503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3810" b="3175"/>
                  <wp:docPr id="11" name="图片 11" descr="C:/Users/张文婷/AppData/Local/Temp/picturecompress_2024121713503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21713503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活动中，要多喝点水，补充水分。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一边喝水，一边晒太阳，小日子真舒服呀！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</w:t>
      </w:r>
      <w:r>
        <w:rPr>
          <w:rFonts w:hint="eastAsia"/>
          <w:b/>
          <w:bCs/>
          <w:lang w:val="en-US" w:eastAsia="zh-CN"/>
        </w:rPr>
        <w:t>语言：七彩虾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本活动通过引导幼儿观察图片，想象猜测故事情节，从中学会关爱生活中每一个需要关心的人，并在帮助别人的过程中得到快乐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2" name="图片 12" descr="C:/Users/张文婷/AppData/Local/Temp/picturecompress_202412171351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2171351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5" name="图片 15" descr="C:/Users/张文婷/AppData/Local/Temp/picturecompress_202412171351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12171351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坐端正，准备学本领啦！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竖起小耳朵，仔细听老师和同伴发言哦。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6" name="图片 16" descr="C:/Users/张文婷/AppData/Local/Temp/picturecompress_202412171351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12171351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19" name="图片 19" descr="C:/Users/张文婷/AppData/Local/Temp/picturecompress_202412171351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12171351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3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彩虹的颜色和形状有什么特点？你觉得哪些动物的身体也像彩虹一样是拱形的？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31" name="图片 31" descr="C:/Users/张文婷/AppData/Local/Temp/picturecompress_202412171352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张文婷/AppData/Local/Temp/picturecompress_202412171352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32" name="图片 32" descr="C:/Users/张文婷/AppData/Local/Temp/picturecompress_202412171352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张文婷/AppData/Local/Temp/picturecompress_202412171352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小青鱼是什么时候出来的？它来找虾公公干什么呢？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虾公公躺在小青鱼的背上，到了河面上，看到了什么？小青鱼怎么回答的？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33" name="图片 33" descr="C:/Users/张文婷/AppData/Local/Temp/picturecompress_202412171352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张文婷/AppData/Local/Temp/picturecompress_202412171352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34" name="图片 34" descr="C:/Users/张文婷/AppData/Local/Temp/picturecompress_202412171352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张文婷/AppData/Local/Temp/picturecompress_202412171352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6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彩虹是什么样子的？虾公公把彩虹当作什么了？它是怎么说的？小青鱼怎么说的？</w:t>
            </w:r>
          </w:p>
        </w:tc>
        <w:tc>
          <w:tcPr>
            <w:tcW w:w="4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小青鱼看到虾公公伤心的样子心里很着急，想个什么办法来安慰虾公公？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9"/>
        <w:gridCol w:w="4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10" name="图片 10" descr="83d4d06e6182e9d7e2056b0b7ebfa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3d4d06e6182e9d7e2056b0b7ebfa8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3" name="图片 13" descr="ab6885203f096401ceae96ef8ce99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ab6885203f096401ceae96ef8ce9926a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我今天搭建了一个大火箭，高不高。</w:t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我今天在美工区玩了好玩的剪纸游戏。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2265" cy="2161540"/>
                  <wp:effectExtent l="0" t="0" r="13335" b="2540"/>
                  <wp:docPr id="14" name="图片 14" descr="33e036f8cf86368aef0edd85fa2e46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3e036f8cf86368aef0edd85fa2e468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17" name="图片 17" descr="40c2ac59b97c837ea38875dd232a3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0c2ac59b97c837ea38875dd232a377e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我画了一条大鲨鱼，还想用瓶盖做一个小制作。</w:t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我们俩一起来图书区听故事。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18" name="图片 18" descr="C:/Users/张文婷/AppData/Local/Temp/picturecompress_202412171942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12171942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0" name="图片 20" descr="C:/Users/张文婷/AppData/Local/Temp/picturecompress_202412171942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12171942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我给小乌龟喷点水，泥土都干了。</w:t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小仓鼠最近去哪里了呀，怎么老是不出来呢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早点：鲜牛奶、华夫饼。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46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920" cy="2186940"/>
                  <wp:effectExtent l="0" t="0" r="10160" b="7620"/>
                  <wp:docPr id="35" name="图片 35" descr="C:/Users/张文婷/AppData/Local/Temp/picturecompress_202412171355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张文婷/AppData/Local/Temp/picturecompress_202412171355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36" name="图片 36" descr="C:/Users/张文婷/AppData/Local/Temp/picturecompress_2024121713561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张文婷/AppData/Local/Temp/picturecompress_2024121713561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920" cy="2186940"/>
                  <wp:effectExtent l="0" t="0" r="10160" b="7620"/>
                  <wp:docPr id="39" name="图片 39" descr="C:/Users/张文婷/AppData/Local/Temp/picturecompress_202412171356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张文婷/AppData/Local/Temp/picturecompress_202412171356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40" name="图片 40" descr="C:/Users/张文婷/AppData/Local/Temp/picturecompress_202412171356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张文婷/AppData/Local/Temp/picturecompress_202412171356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午餐：红薯饭、花菜炒虾仁、鹌鹑蛋卤猪肝、菠菜蘑菇汤。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下午点心：瓜子仁蛋糕。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水果：水果什锦汤。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127BEA"/>
    <w:rsid w:val="08931819"/>
    <w:rsid w:val="08984413"/>
    <w:rsid w:val="089E4FE9"/>
    <w:rsid w:val="08A35158"/>
    <w:rsid w:val="08BF59D7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9323BD"/>
    <w:rsid w:val="14567ABD"/>
    <w:rsid w:val="14E21961"/>
    <w:rsid w:val="154A73F4"/>
    <w:rsid w:val="15885CA2"/>
    <w:rsid w:val="161B48EC"/>
    <w:rsid w:val="164705F0"/>
    <w:rsid w:val="178655BC"/>
    <w:rsid w:val="18107438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154A2F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DC84540"/>
    <w:rsid w:val="40387CC5"/>
    <w:rsid w:val="404B77E1"/>
    <w:rsid w:val="40574FF8"/>
    <w:rsid w:val="40856FF7"/>
    <w:rsid w:val="40B76997"/>
    <w:rsid w:val="41B2609F"/>
    <w:rsid w:val="42A56447"/>
    <w:rsid w:val="439E0FE1"/>
    <w:rsid w:val="43DB60C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5F715B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372F2F"/>
    <w:rsid w:val="6D667CB0"/>
    <w:rsid w:val="6DC54022"/>
    <w:rsid w:val="6DFC19D9"/>
    <w:rsid w:val="6E032E1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71178D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30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2024-12-17T12:50:05Z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