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41205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0BB92C29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478280" cy="1619885"/>
            <wp:effectExtent l="0" t="0" r="20320" b="5715"/>
            <wp:docPr id="54" name="图片 54" descr="46208712907c99b721a60af94ac4c0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46208712907c99b721a60af94ac4c02f"/>
                    <pic:cNvPicPr>
                      <a:picLocks noChangeAspect="1"/>
                    </pic:cNvPicPr>
                  </pic:nvPicPr>
                  <pic:blipFill>
                    <a:blip r:embed="rId6"/>
                    <a:srcRect t="22575"/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今日星期四，20位幼儿来园，2位幼儿请假。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9A781F7"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9A3237"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rPr>
          <w:trHeight w:val="90" w:hRule="atLeast"/>
        </w:trPr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CDCBE1"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FC2F1B"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B857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72E5976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7E83B5D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/>
          <w:szCs w:val="21"/>
        </w:rPr>
        <w:t>这是一节偏向于科学知识性的综合活动。动物世界种类繁多，但它们都有各自的名称、外形特征、生活习性等。</w:t>
      </w:r>
      <w:r>
        <w:rPr>
          <w:rFonts w:hint="eastAsia" w:ascii="宋体" w:hAnsi="宋体" w:cs="宋体"/>
          <w:kern w:val="0"/>
          <w:szCs w:val="21"/>
        </w:rPr>
        <w:t>本节活动采用经验分享法，让孩子讲述自己所知道的动物，并乐意倾听同伴讲述，增加对动物的了解，满足幼儿的愿望和需求</w:t>
      </w:r>
      <w:r>
        <w:rPr>
          <w:rFonts w:hint="eastAsia" w:ascii="宋体" w:hAnsi="宋体" w:cs="宋体"/>
          <w:sz w:val="24"/>
          <w:szCs w:val="24"/>
          <w:lang w:val="en-US" w:eastAsia="zh-CN"/>
        </w:rPr>
        <w:t>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59"/>
        <w:gridCol w:w="2359"/>
        <w:gridCol w:w="2398"/>
        <w:gridCol w:w="2398"/>
      </w:tblGrid>
      <w:tr w14:paraId="7E4CC2B2">
        <w:tc>
          <w:tcPr>
            <w:tcW w:w="2370" w:type="dxa"/>
          </w:tcPr>
          <w:p w14:paraId="2C22D669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58265" cy="1018540"/>
                  <wp:effectExtent l="0" t="0" r="13335" b="22860"/>
                  <wp:docPr id="10" name="图片 10" descr="0CDDE79CE039B5F47F428F4B994D8F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0CDDE79CE039B5F47F428F4B994D8F5E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65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1" w:type="dxa"/>
          </w:tcPr>
          <w:p w14:paraId="303528A7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58265" cy="1018540"/>
                  <wp:effectExtent l="0" t="0" r="13335" b="22860"/>
                  <wp:docPr id="11" name="图片 11" descr="5BB93AEDD235E7BB9FEBAEFBFA952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5BB93AEDD235E7BB9FEBAEFBFA95276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65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0AE82111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58265" cy="1018540"/>
                  <wp:effectExtent l="0" t="0" r="13335" b="22860"/>
                  <wp:docPr id="12" name="图片 12" descr="5BC62E75CD1E02093FC462FD57086B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5BC62E75CD1E02093FC462FD57086B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65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24710DCA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58265" cy="1018540"/>
                  <wp:effectExtent l="0" t="0" r="13335" b="22860"/>
                  <wp:docPr id="14" name="图片 14" descr="5FDBD7363A7D0C20E8C5B0C51C04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5FDBD7363A7D0C20E8C5B0C51C04203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65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18DBD8">
        <w:tc>
          <w:tcPr>
            <w:tcW w:w="2370" w:type="dxa"/>
          </w:tcPr>
          <w:p w14:paraId="3317674F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58265" cy="1018540"/>
                  <wp:effectExtent l="0" t="0" r="13335" b="22860"/>
                  <wp:docPr id="13" name="图片 13" descr="5E0593DCDBD57D3C72F05A1D7277F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5E0593DCDBD57D3C72F05A1D7277F6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65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1" w:type="dxa"/>
          </w:tcPr>
          <w:p w14:paraId="089762E5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58265" cy="1018540"/>
                  <wp:effectExtent l="0" t="0" r="13335" b="22860"/>
                  <wp:docPr id="15" name="图片 15" descr="6B6F027613C20EE1204FB09431A7C3E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6B6F027613C20EE1204FB09431A7C3E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65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5CFE5205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75410" cy="1031240"/>
                  <wp:effectExtent l="0" t="0" r="21590" b="10160"/>
                  <wp:docPr id="17" name="图片 17" descr="26347A48372F06426EE4E9A2514204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6347A48372F06426EE4E9A2514204E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10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6E0DE39D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375410" cy="1031240"/>
                  <wp:effectExtent l="0" t="0" r="21590" b="10160"/>
                  <wp:docPr id="16" name="图片 16" descr="6DF78D056F7459AA74976CE95DB5CB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6DF78D056F7459AA74976CE95DB5CBE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10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0E14ED">
      <w:pPr>
        <w:numPr>
          <w:ilvl w:val="0"/>
          <w:numId w:val="0"/>
        </w:numPr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4LCJoZGlkIjoiYWU5YWUxOWI2YjA5MDRkOTZhZGQwMDQ0YjJlZGYwNDUiLCJ1c2VyQ291bnQiOjE1fQ=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BFD7DE8"/>
    <w:rsid w:val="1C11478D"/>
    <w:rsid w:val="1C2213A3"/>
    <w:rsid w:val="1D1B4DD6"/>
    <w:rsid w:val="1D1F1F51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BDFF687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338E86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653E4C"/>
    <w:rsid w:val="3CF3187E"/>
    <w:rsid w:val="3CFF91C1"/>
    <w:rsid w:val="3D1241F0"/>
    <w:rsid w:val="3DE06638"/>
    <w:rsid w:val="3E187D3B"/>
    <w:rsid w:val="3ECB07D8"/>
    <w:rsid w:val="3F4AA5B5"/>
    <w:rsid w:val="3F53120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EE75D35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DDF18DB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5F7B3F8"/>
    <w:rsid w:val="67033D94"/>
    <w:rsid w:val="67760902"/>
    <w:rsid w:val="67A0736B"/>
    <w:rsid w:val="6A3C5BA1"/>
    <w:rsid w:val="6BFE3FCC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FE322E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0C3B3D"/>
    <w:rsid w:val="73AC5FA4"/>
    <w:rsid w:val="73EEC80A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EF87A0"/>
    <w:rsid w:val="7BFADF96"/>
    <w:rsid w:val="7BFE685F"/>
    <w:rsid w:val="7BFF4CA5"/>
    <w:rsid w:val="7C5EB178"/>
    <w:rsid w:val="7CBA469A"/>
    <w:rsid w:val="7CDF599D"/>
    <w:rsid w:val="7CE73AB0"/>
    <w:rsid w:val="7D7F2B4E"/>
    <w:rsid w:val="7DCA284D"/>
    <w:rsid w:val="7DFE5089"/>
    <w:rsid w:val="7DFFBEB0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9FB0746"/>
    <w:rsid w:val="9BBAC640"/>
    <w:rsid w:val="9BEFF5AE"/>
    <w:rsid w:val="9F9B31AA"/>
    <w:rsid w:val="AD9EBEE4"/>
    <w:rsid w:val="AF7DCA8C"/>
    <w:rsid w:val="B36F2BB5"/>
    <w:rsid w:val="B4EF2A72"/>
    <w:rsid w:val="B9C9F2CA"/>
    <w:rsid w:val="BA2F6918"/>
    <w:rsid w:val="BB5783E3"/>
    <w:rsid w:val="BB5F9404"/>
    <w:rsid w:val="BBFE3818"/>
    <w:rsid w:val="BC3F46D6"/>
    <w:rsid w:val="BCFE030E"/>
    <w:rsid w:val="BD9E3D7C"/>
    <w:rsid w:val="BFFAE5EE"/>
    <w:rsid w:val="BFFBBAD7"/>
    <w:rsid w:val="BFFE4671"/>
    <w:rsid w:val="C7CDC621"/>
    <w:rsid w:val="CF7EF5F9"/>
    <w:rsid w:val="D7B7A72E"/>
    <w:rsid w:val="D7E22410"/>
    <w:rsid w:val="D92E8924"/>
    <w:rsid w:val="D95C7016"/>
    <w:rsid w:val="DCB4A0AD"/>
    <w:rsid w:val="DE33E154"/>
    <w:rsid w:val="DEF8FA78"/>
    <w:rsid w:val="DF0B50BD"/>
    <w:rsid w:val="DF572C68"/>
    <w:rsid w:val="DF774E17"/>
    <w:rsid w:val="DFD50F81"/>
    <w:rsid w:val="DFFBF061"/>
    <w:rsid w:val="DFFFD0BB"/>
    <w:rsid w:val="E7DF7155"/>
    <w:rsid w:val="E9F358C4"/>
    <w:rsid w:val="EBEBA16B"/>
    <w:rsid w:val="ECFFC907"/>
    <w:rsid w:val="EE2D43BF"/>
    <w:rsid w:val="EE75F72E"/>
    <w:rsid w:val="EEF7E819"/>
    <w:rsid w:val="EF6D358D"/>
    <w:rsid w:val="EFBD5D3B"/>
    <w:rsid w:val="EFDFA8CF"/>
    <w:rsid w:val="EFFFB0DA"/>
    <w:rsid w:val="F367F84A"/>
    <w:rsid w:val="F3CF0DB1"/>
    <w:rsid w:val="F6C29F91"/>
    <w:rsid w:val="F7213FA3"/>
    <w:rsid w:val="F76B51C3"/>
    <w:rsid w:val="F7AF4F20"/>
    <w:rsid w:val="F7DB2345"/>
    <w:rsid w:val="F7EDEB87"/>
    <w:rsid w:val="F7FC2152"/>
    <w:rsid w:val="FA3EE5DB"/>
    <w:rsid w:val="FB7661E0"/>
    <w:rsid w:val="FBEDD189"/>
    <w:rsid w:val="FBFCC729"/>
    <w:rsid w:val="FD768A22"/>
    <w:rsid w:val="FD7EA79E"/>
    <w:rsid w:val="FDDFC22F"/>
    <w:rsid w:val="FDFF5E44"/>
    <w:rsid w:val="FECDF271"/>
    <w:rsid w:val="FEFD0C6D"/>
    <w:rsid w:val="FEFFD42C"/>
    <w:rsid w:val="FF2FB26B"/>
    <w:rsid w:val="FF73E4F5"/>
    <w:rsid w:val="FF9F551B"/>
    <w:rsid w:val="FFBD438F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429</Words>
  <Characters>461</Characters>
  <Lines>1</Lines>
  <Paragraphs>1</Paragraphs>
  <TotalTime>0</TotalTime>
  <ScaleCrop>false</ScaleCrop>
  <LinksUpToDate>false</LinksUpToDate>
  <CharactersWithSpaces>463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2021-04-25T19:17:00Z</dcterms:created>
  <dc:creator>yixuange</dc:creator>
  <cp:lastModifiedBy>陈丶清凉</cp:lastModifiedBy>
  <cp:lastPrinted>2024-02-25T15:40:00Z</cp:lastPrinted>
  <dcterms:modified xsi:type="dcterms:W3CDTF">2024-12-29T13:59:10Z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6AC56B7A638619A03EE470678634C6E0_43</vt:lpwstr>
  </property>
  <property fmtid="{D5CDD505-2E9C-101B-9397-08002B2CF9AE}" pid="5" name="commondata">
    <vt:lpwstr>eyJjb3VudCI6MSwiaGRpZCI6ImY1YTRiYjFlZmU4OGYxYWFmYWFhYjMwZDg5MGFkZGZlIiwidXNlckNvdW50IjoxfQ==</vt:lpwstr>
  </property>
</Properties>
</file>