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12.20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24130</wp:posOffset>
            </wp:positionV>
            <wp:extent cx="2049145" cy="1537335"/>
            <wp:effectExtent l="0" t="0" r="8255" b="5715"/>
            <wp:wrapNone/>
            <wp:docPr id="19" name="图片 19" descr="D:\1 西阆苑中四班\动态照片\IMG_20241220_102741.jpgIMG_20241220_10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1 西阆苑中四班\动态照片\IMG_20241220_102741.jpgIMG_20241220_10274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22225</wp:posOffset>
            </wp:positionV>
            <wp:extent cx="2050415" cy="1537335"/>
            <wp:effectExtent l="0" t="0" r="6985" b="5715"/>
            <wp:wrapNone/>
            <wp:docPr id="18" name="图片 18" descr="D:\1 西阆苑中四班\动态照片\IMG_20241220_102738.jpgIMG_20241220_10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1 西阆苑中四班\动态照片\IMG_20241220_102738.jpgIMG_20241220_10273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106045</wp:posOffset>
                </wp:positionV>
                <wp:extent cx="2774950" cy="309880"/>
                <wp:effectExtent l="4445" t="4445" r="1143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277495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今天户外玩轮胎喽！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55pt;margin-top:8.35pt;height:24.4pt;width:218.5pt;z-index:251661312;mso-width-relative:page;mso-height-relative:page;" fillcolor="#FFFFFF [3201]" filled="t" stroked="t" coordsize="21600,21600" o:gfxdata="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PRg+TVAAAACQEAAA8AAAAAAAAAAQAgAAAAIgAAAGRycy9kb3ducmV2LnhtbFBLAQIUABQA&#10;AAAIAIdO4kAylt7P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今天户外玩轮胎喽！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162560</wp:posOffset>
            </wp:positionV>
            <wp:extent cx="2049145" cy="1537335"/>
            <wp:effectExtent l="0" t="0" r="8255" b="5715"/>
            <wp:wrapNone/>
            <wp:docPr id="20" name="图片 20" descr="D:\1 西阆苑中四班\动态照片\IMG_20241220_103423.jpgIMG_20241220_10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1 西阆苑中四班\动态照片\IMG_20241220_103423.jpgIMG_20241220_10342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143510</wp:posOffset>
            </wp:positionV>
            <wp:extent cx="2049145" cy="1537335"/>
            <wp:effectExtent l="0" t="0" r="8255" b="5715"/>
            <wp:wrapNone/>
            <wp:docPr id="23" name="图片 23" descr="D:\1 西阆苑中四班\动态照片\IMG_20241220_102745.jpgIMG_20241220_10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1 西阆苑中四班\动态照片\IMG_20241220_102745.jpgIMG_20241220_10274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144780</wp:posOffset>
            </wp:positionV>
            <wp:extent cx="2275840" cy="1706880"/>
            <wp:effectExtent l="0" t="0" r="635" b="7620"/>
            <wp:wrapNone/>
            <wp:docPr id="1" name="图片 1" descr="D:\1 西阆苑中四班\动态照片\IMG_20241220_103443.jpgIMG_20241220_10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1 西阆苑中四班\动态照片\IMG_20241220_103443.jpgIMG_20241220_10344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168910</wp:posOffset>
            </wp:positionV>
            <wp:extent cx="2275840" cy="1706880"/>
            <wp:effectExtent l="0" t="0" r="635" b="7620"/>
            <wp:wrapNone/>
            <wp:docPr id="34" name="图片 34" descr="D:\1 西阆苑中四班\动态照片\IMG_20241220_103434.jpgIMG_20241220_10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\1 西阆苑中四班\动态照片\IMG_20241220_103434.jpgIMG_20241220_10343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集体活动——美术：大海中的鱼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szCs w:val="21"/>
        </w:rPr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134620</wp:posOffset>
            </wp:positionV>
            <wp:extent cx="2720340" cy="2040255"/>
            <wp:effectExtent l="0" t="0" r="3810" b="7620"/>
            <wp:wrapNone/>
            <wp:docPr id="7" name="图片 7" descr="D:\1 西阆苑中四班\动态照片\IMG_20241220_094110.jpgIMG_20241220_09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1 西阆苑中四班\动态照片\IMG_20241220_094110.jpgIMG_20241220_0941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143510</wp:posOffset>
            </wp:positionV>
            <wp:extent cx="2720340" cy="2040255"/>
            <wp:effectExtent l="0" t="0" r="3810" b="7620"/>
            <wp:wrapNone/>
            <wp:docPr id="6" name="图片 6" descr="D:\1 西阆苑中四班\动态照片\IMG_20241220_094105.jpgIMG_20241220_09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1 西阆苑中四班\动态照片\IMG_20241220_094105.jpgIMG_20241220_09410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300990</wp:posOffset>
            </wp:positionV>
            <wp:extent cx="2720340" cy="2040255"/>
            <wp:effectExtent l="0" t="0" r="3810" b="7620"/>
            <wp:wrapNone/>
            <wp:docPr id="9" name="图片 9" descr="D:\1 西阆苑中四班\动态照片\IMG_20241220_094122.jpgIMG_20241220_09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1 西阆苑中四班\动态照片\IMG_20241220_094122.jpgIMG_20241220_09412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309880</wp:posOffset>
            </wp:positionV>
            <wp:extent cx="2720340" cy="2040255"/>
            <wp:effectExtent l="0" t="0" r="3810" b="7620"/>
            <wp:wrapNone/>
            <wp:docPr id="8" name="图片 8" descr="D:\1 西阆苑中四班\动态照片\IMG_20241220_094113.jpgIMG_20241220_09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1 西阆苑中四班\动态照片\IMG_20241220_094113.jpgIMG_20241220_09411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261620</wp:posOffset>
            </wp:positionV>
            <wp:extent cx="2720340" cy="2040255"/>
            <wp:effectExtent l="0" t="0" r="3810" b="7620"/>
            <wp:wrapNone/>
            <wp:docPr id="10" name="图片 10" descr="D:\1 西阆苑中四班\动态照片\IMG_20241220_094146.jpgIMG_20241220_09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1 西阆苑中四班\动态照片\IMG_20241220_094146.jpgIMG_20241220_09414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247650</wp:posOffset>
            </wp:positionV>
            <wp:extent cx="2720340" cy="2040255"/>
            <wp:effectExtent l="0" t="0" r="3810" b="7620"/>
            <wp:wrapNone/>
            <wp:docPr id="11" name="图片 11" descr="D:\1 西阆苑中四班\动态照片\IMG_20241220_094131.jpgIMG_20241220_09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1 西阆苑中四班\动态照片\IMG_20241220_094131.jpgIMG_20241220_09413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163830</wp:posOffset>
            </wp:positionV>
            <wp:extent cx="2049145" cy="1537335"/>
            <wp:effectExtent l="0" t="0" r="8255" b="5715"/>
            <wp:wrapNone/>
            <wp:docPr id="44" name="图片 44" descr="D:\1 西阆苑中四班\动态照片\IMG_20241220_082504.jpgIMG_20241220_08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1 西阆苑中四班\动态照片\IMG_20241220_082504.jpgIMG_20241220_08250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187325</wp:posOffset>
            </wp:positionV>
            <wp:extent cx="2049145" cy="1537335"/>
            <wp:effectExtent l="0" t="0" r="8255" b="5715"/>
            <wp:wrapNone/>
            <wp:docPr id="43" name="图片 43" descr="D:\1 西阆苑中四班\动态照片\IMG_20241220_082305.jpgIMG_20241220_08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1 西阆苑中四班\动态照片\IMG_20241220_082305.jpgIMG_20241220_08230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87630</wp:posOffset>
            </wp:positionV>
            <wp:extent cx="2049145" cy="1537335"/>
            <wp:effectExtent l="0" t="0" r="8255" b="5715"/>
            <wp:wrapNone/>
            <wp:docPr id="45" name="图片 45" descr="D:\1 西阆苑中四班\动态照片\IMG_20241220_082611.jpgIMG_20241220_08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1 西阆苑中四班\动态照片\IMG_20241220_082611.jpgIMG_20241220_08261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107315</wp:posOffset>
            </wp:positionV>
            <wp:extent cx="2049145" cy="1536700"/>
            <wp:effectExtent l="0" t="0" r="8255" b="6350"/>
            <wp:wrapNone/>
            <wp:docPr id="47" name="图片 47" descr="D:\1 西阆苑中四班\动态照片\IMG_20241220_084032.jpgIMG_20241220_08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1 西阆苑中四班\动态照片\IMG_20241220_084032.jpgIMG_20241220_08403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106045</wp:posOffset>
            </wp:positionV>
            <wp:extent cx="2049145" cy="1537335"/>
            <wp:effectExtent l="0" t="0" r="8255" b="5715"/>
            <wp:wrapNone/>
            <wp:docPr id="42" name="图片 42" descr="D:\1 西阆苑中四班\动态照片\IMG_20241220_082248.jpgIMG_20241220_08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1 西阆苑中四班\动态照片\IMG_20241220_082248.jpgIMG_20241220_08224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83820</wp:posOffset>
            </wp:positionV>
            <wp:extent cx="2049145" cy="1537335"/>
            <wp:effectExtent l="0" t="0" r="8255" b="5715"/>
            <wp:wrapNone/>
            <wp:docPr id="46" name="图片 46" descr="D:\1 西阆苑中四班\动态照片\IMG_20241220_084630.jpgIMG_20241220_08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1 西阆苑中四班\动态照片\IMG_20241220_084630.jpgIMG_20241220_08463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A4847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EC00586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B328D0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DFE7C2C"/>
    <w:rsid w:val="3E7249DB"/>
    <w:rsid w:val="40387CC5"/>
    <w:rsid w:val="404B77E1"/>
    <w:rsid w:val="40574FF8"/>
    <w:rsid w:val="40856FF7"/>
    <w:rsid w:val="40B76997"/>
    <w:rsid w:val="40F24318"/>
    <w:rsid w:val="416027E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3E26AC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A623533"/>
    <w:rsid w:val="7AE41404"/>
    <w:rsid w:val="7B524D31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  <w:style w:type="character" w:customStyle="1" w:styleId="14">
    <w:name w:val="pg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564</Words>
  <Characters>574</Characters>
  <Paragraphs>83</Paragraphs>
  <TotalTime>2</TotalTime>
  <ScaleCrop>false</ScaleCrop>
  <LinksUpToDate>false</LinksUpToDate>
  <CharactersWithSpaces>584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2024-12-29T12:09:57Z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