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12.12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四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18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高婧夏、陈铮、杨奕、张德坤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一、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集体教学活动——语言：</w:t>
      </w:r>
      <w:r>
        <w:rPr>
          <w:rFonts w:hint="eastAsia"/>
          <w:b/>
          <w:bCs/>
        </w:rPr>
        <w:t>大树和小鸟</w:t>
      </w:r>
    </w:p>
    <w:p>
      <w:pPr>
        <w:spacing w:line="360" w:lineRule="exact"/>
        <w:ind w:firstLine="420" w:firstLineChars="200"/>
        <w:rPr>
          <w:rFonts w:hint="eastAsia" w:ascii="宋体" w:hAnsi="宋体" w:cs="宋体"/>
          <w:b w:val="0"/>
          <w:bCs w:val="0"/>
          <w:szCs w:val="21"/>
        </w:rPr>
      </w:pPr>
      <w:r>
        <w:rPr>
          <w:rFonts w:hint="eastAsia"/>
        </w:rPr>
        <w:t>这是一节儿歌类的语言活动。《大树和小鸟》是一首浅显易懂、短小精悍而又充满温情的儿歌，讲述了大树和小鸟之间互帮互助、互相友爱的故事，字里行间洋溢着温馨的友谊。大树和小鸟的形象为幼儿熟知、喜爱，同时，儿歌中简短的句式和叠词的运用，让它读起来朗朗上口，易于幼儿掌握并进行创编</w:t>
      </w:r>
      <w:r>
        <w:rPr>
          <w:rFonts w:hint="eastAsia" w:ascii="宋体" w:hAnsi="宋体" w:cs="宋体"/>
          <w:szCs w:val="21"/>
          <w:lang w:val="en-US" w:eastAsia="zh-CN"/>
        </w:rPr>
        <w:t>。</w:t>
      </w:r>
    </w:p>
    <w:tbl>
      <w:tblPr>
        <w:tblStyle w:val="6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0"/>
        <w:gridCol w:w="4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02865" cy="1952625"/>
                  <wp:effectExtent l="0" t="0" r="3175" b="13335"/>
                  <wp:docPr id="1" name="图片 1" descr="C:/Users/张文婷/AppData/Local/Temp/picturecompress_2024122616571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张文婷/AppData/Local/Temp/picturecompress_2024122616571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86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2" name="图片 2" descr="C:/Users/张文婷/AppData/Local/Temp/picturecompress_2024122616574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张文婷/AppData/Local/Temp/picturecompress_2024122616574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8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firstLine="420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Cs w:val="21"/>
              </w:rPr>
              <w:t>今天来了一位好朋友做客，它是谁？</w:t>
            </w:r>
          </w:p>
        </w:tc>
        <w:tc>
          <w:tcPr>
            <w:tcW w:w="42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Cs w:val="21"/>
              </w:rPr>
              <w:t>它的心情怎么样的？你从哪里看出来的</w:t>
            </w:r>
            <w:r>
              <w:rPr>
                <w:rFonts w:hint="eastAsia" w:ascii="宋体" w:hAnsi="宋体" w:cs="宋体"/>
                <w:b w:val="0"/>
                <w:bCs/>
                <w:szCs w:val="21"/>
                <w:lang w:eastAsia="zh-CN"/>
              </w:rPr>
              <w:t>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567940" cy="1925955"/>
                  <wp:effectExtent l="0" t="0" r="7620" b="9525"/>
                  <wp:docPr id="3" name="图片 3" descr="C:/Users/张文婷/AppData/Local/Temp/picturecompress_2024122616575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张文婷/AppData/Local/Temp/picturecompress_2024122616575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2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4" name="图片 4" descr="C:/Users/张文婷/AppData/Local/Temp/picturecompress_2024122616575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张文婷/AppData/Local/Temp/picturecompress_2024122616575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1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Cs w:val="21"/>
              </w:rPr>
              <w:t>大树怎么不开心呢，你有什么方法让大树高兴？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1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2891790</wp:posOffset>
                  </wp:positionH>
                  <wp:positionV relativeFrom="paragraph">
                    <wp:posOffset>88900</wp:posOffset>
                  </wp:positionV>
                  <wp:extent cx="2590165" cy="1943100"/>
                  <wp:effectExtent l="0" t="0" r="635" b="7620"/>
                  <wp:wrapNone/>
                  <wp:docPr id="12" name="图片 12" descr="C:/Users/张文婷/AppData/Local/Temp/picturecompress_20241226165825/output_4.jpgoutput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张文婷/AppData/Local/Temp/picturecompress_20241226165825/output_4.jpgoutput_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16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64770</wp:posOffset>
                  </wp:positionV>
                  <wp:extent cx="2613660" cy="1960880"/>
                  <wp:effectExtent l="0" t="0" r="7620" b="5080"/>
                  <wp:wrapNone/>
                  <wp:docPr id="11" name="图片 11" descr="C:/Users/张文婷/AppData/Local/Temp/picturecompress_20241226165825/output_3.jpgoutput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张文婷/AppData/Local/Temp/picturecompress_20241226165825/output_3.jpgoutput_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60" cy="196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szCs w:val="21"/>
              </w:rPr>
              <w:t>那我们一起来把这首好听的儿歌念一念吧</w:t>
            </w:r>
            <w:r>
              <w:rPr>
                <w:rFonts w:hint="eastAsia" w:ascii="宋体" w:hAnsi="宋体" w:eastAsia="宋体" w:cs="宋体"/>
                <w:b w:val="0"/>
                <w:bCs/>
                <w:szCs w:val="21"/>
                <w:lang w:eastAsia="zh-CN"/>
              </w:rPr>
              <w:t>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1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27305</wp:posOffset>
                  </wp:positionV>
                  <wp:extent cx="2741930" cy="2056765"/>
                  <wp:effectExtent l="0" t="0" r="1270" b="635"/>
                  <wp:wrapNone/>
                  <wp:docPr id="5" name="图片 5" descr="C:/Users/张文婷/AppData/Local/Temp/picturecompress_2024122616582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张文婷/AppData/Local/Temp/picturecompress_2024122616582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2797810</wp:posOffset>
                  </wp:positionH>
                  <wp:positionV relativeFrom="paragraph">
                    <wp:posOffset>62230</wp:posOffset>
                  </wp:positionV>
                  <wp:extent cx="2741930" cy="2056765"/>
                  <wp:effectExtent l="0" t="0" r="1270" b="635"/>
                  <wp:wrapNone/>
                  <wp:docPr id="6" name="图片 6" descr="C:/Users/张文婷/AppData/Local/Temp/picturecompress_20241226165825/output_2.jpgoutput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张文婷/AppData/Local/Temp/picturecompress_20241226165825/output_2.jpgoutput_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4"/>
        <w:gridCol w:w="47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70505" cy="2078355"/>
                  <wp:effectExtent l="0" t="0" r="3175" b="9525"/>
                  <wp:docPr id="13" name="图片 13" descr="C:/Users/张文婷/AppData/Local/Temp/picturecompress_2024122617004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张文婷/AppData/Local/Temp/picturecompress_2024122617004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505" cy="207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15" name="图片 15" descr="C:/Users/张文婷/AppData/Local/Temp/picturecompress_2024122617010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张文婷/AppData/Local/Temp/picturecompress_2024122617010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6" name="图片 16" descr="C:/Users/张文婷/AppData/Local/Temp/picturecompress_2024122617011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张文婷/AppData/Local/Temp/picturecompress_2024122617011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18" name="图片 18" descr="C:/Users/张文婷/AppData/Local/Temp/picturecompress_2024122617011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张文婷/AppData/Local/Temp/picturecompress_2024122617011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8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41930" cy="2056765"/>
                  <wp:effectExtent l="0" t="0" r="1270" b="635"/>
                  <wp:docPr id="19" name="图片 19" descr="C:/Users/张文婷/AppData/Local/Temp/picturecompress_2024122617421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张文婷/AppData/Local/Temp/picturecompress_2024122617421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30" cy="205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20" name="图片 20" descr="C:/Users/张文婷/AppData/Local/Temp/picturecompress_2024122617421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张文婷/AppData/Local/Temp/picturecompress_2024122617421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</w:t>
      </w:r>
      <w:bookmarkStart w:id="0" w:name="_GoBack"/>
      <w:bookmarkEnd w:id="0"/>
      <w:r>
        <w:rPr>
          <w:rFonts w:hint="eastAsia"/>
          <w:b/>
          <w:bCs/>
          <w:lang w:val="en-US" w:eastAsia="zh-CN"/>
        </w:rPr>
        <w:t>、今日食谱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早点：牛奶、华夫饼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午餐：小米饭、三色虾仁、香菇肉末白萝卜、生菜粉丝汤。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今天的饭菜真香呀，一打开盖子就闻到了美味的食物。虾仁很鲜美，娃娃菜也很好吃，我们今天盛了很多的菜，吃的饱饱！</w:t>
      </w:r>
    </w:p>
    <w:tbl>
      <w:tblPr>
        <w:tblStyle w:val="6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4"/>
        <w:gridCol w:w="46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80945" cy="1860550"/>
                  <wp:effectExtent l="0" t="0" r="3175" b="13970"/>
                  <wp:docPr id="21" name="图片 21" descr="C:/Users/张文婷/AppData/Local/Temp/picturecompress_2024122617430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张文婷/AppData/Local/Temp/picturecompress_2024122617430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22" name="图片 22" descr="C:/Users/张文婷/AppData/Local/Temp/picturecompress_2024122617430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张文婷/AppData/Local/Temp/picturecompress_2024122617430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480945" cy="1860550"/>
                  <wp:effectExtent l="0" t="0" r="3175" b="13970"/>
                  <wp:docPr id="23" name="图片 23" descr="C:/Users/张文婷/AppData/Local/Temp/picturecompress_2024122617431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张文婷/AppData/Local/Temp/picturecompress_2024122617431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945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24" name="图片 24" descr="C:/Users/张文婷/AppData/Local/Temp/picturecompress_2024122617431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张文婷/AppData/Local/Temp/picturecompress_2024122617431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下午点心：花生菜粥。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水果：橙子、火龙果。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48D195A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DE30791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04820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F12ECB"/>
    <w:rsid w:val="27100BB9"/>
    <w:rsid w:val="27370B48"/>
    <w:rsid w:val="273C344C"/>
    <w:rsid w:val="27722CE1"/>
    <w:rsid w:val="277C5153"/>
    <w:rsid w:val="27D778FF"/>
    <w:rsid w:val="28230152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17184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46</TotalTime>
  <ScaleCrop>false</ScaleCrop>
  <LinksUpToDate>false</LinksUpToDate>
  <CharactersWithSpaces>759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简单</cp:lastModifiedBy>
  <cp:lastPrinted>2023-04-19T23:59:00Z</cp:lastPrinted>
  <dcterms:modified xsi:type="dcterms:W3CDTF">2024-12-29T13:40:28Z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