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22人，4人请假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鲜牛奶、多样饼干、腰果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黑芝麻饭、虫草花整草鸡、菠菜、暖冬羊汤。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◎午点：红薯汤。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◎水果：桂圆、砂糖橘</w:t>
      </w:r>
      <w:bookmarkStart w:id="1" w:name="_GoBack"/>
      <w:bookmarkEnd w:id="1"/>
      <w:r>
        <w:rPr>
          <w:rFonts w:hint="eastAsia" w:asciiTheme="minorEastAsia" w:hAnsiTheme="minorEastAsia" w:cstheme="minorEastAsia"/>
          <w:lang w:val="en-US" w:eastAsia="zh-CN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A672A7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40A403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在集体活动中认真倾听，积极举手发言。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E6EC31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981FF3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2CA81D33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tbl>
      <w:tblPr>
        <w:tblStyle w:val="7"/>
        <w:tblW w:w="9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1"/>
      </w:tblGrid>
      <w:tr w14:paraId="4BB26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461377F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113665</wp:posOffset>
                  </wp:positionV>
                  <wp:extent cx="1962785" cy="1472565"/>
                  <wp:effectExtent l="0" t="0" r="5715" b="635"/>
                  <wp:wrapNone/>
                  <wp:docPr id="4" name="图片 4" descr="C:/Users/lenovo/Downloads/IMG_7457.JPGIMG_7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ownloads/IMG_7457.JPGIMG_74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B4A3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7C7F3A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A1FE87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E54971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74E7DA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61D4A2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744D96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953D1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BB2B13E">
            <w:pPr>
              <w:spacing w:line="320" w:lineRule="exact"/>
              <w:ind w:firstLine="420" w:firstLineChars="200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我在用乐高积木搭一个滑滑梯呢。</w:t>
            </w:r>
          </w:p>
        </w:tc>
        <w:tc>
          <w:tcPr>
            <w:tcW w:w="4841" w:type="dxa"/>
          </w:tcPr>
          <w:p w14:paraId="2DAB41B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C:/Users/lenovo/Downloads/IMG_7456.JPGIMG_7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ownloads/IMG_7456.JPGIMG_74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FC0E0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E963E4D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0E83434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134FA833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365E0C7D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37F92348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4F410EA3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622657D4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1FE2CBC7">
            <w:pPr>
              <w:spacing w:line="320" w:lineRule="exact"/>
              <w:ind w:firstLine="420" w:firstLineChars="200"/>
              <w:jc w:val="lef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我在益智区玩点数匹配游戏。</w:t>
            </w:r>
          </w:p>
        </w:tc>
      </w:tr>
      <w:tr w14:paraId="0A8C9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  <w:jc w:val="center"/>
        </w:trPr>
        <w:tc>
          <w:tcPr>
            <w:tcW w:w="4840" w:type="dxa"/>
          </w:tcPr>
          <w:p w14:paraId="5565302B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99060</wp:posOffset>
                  </wp:positionV>
                  <wp:extent cx="1962785" cy="1472565"/>
                  <wp:effectExtent l="0" t="0" r="5715" b="635"/>
                  <wp:wrapNone/>
                  <wp:docPr id="8" name="图片 8" descr="C:/Users/lenovo/Downloads/IMG_7496.JPG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ownloads/IMG_7496.JPG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DA373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1D304B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A95BC8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03E84AB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112E27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E01531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7B9F53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5C3CB7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68E3D7F">
            <w:pPr>
              <w:spacing w:line="320" w:lineRule="exact"/>
              <w:ind w:firstLine="420" w:firstLineChars="200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我在用树枝制作小船。</w:t>
            </w:r>
          </w:p>
        </w:tc>
        <w:tc>
          <w:tcPr>
            <w:tcW w:w="4841" w:type="dxa"/>
          </w:tcPr>
          <w:p w14:paraId="7FD64944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137795</wp:posOffset>
                  </wp:positionV>
                  <wp:extent cx="1962785" cy="1472565"/>
                  <wp:effectExtent l="0" t="0" r="5715" b="635"/>
                  <wp:wrapNone/>
                  <wp:docPr id="9" name="图片 9" descr="C:/Users/lenovo/Downloads/IMG_7509.JPGIMG_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ownloads/IMG_7509.JPGIMG_75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8869EF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623B41AC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5803F38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F873237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AC2F8F5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3F4B995D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16CA26BF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E89A298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99CDB08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我在万能工匠区域搭机器人。 </w:t>
            </w:r>
          </w:p>
        </w:tc>
      </w:tr>
    </w:tbl>
    <w:p w14:paraId="3B863315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1C4EEB1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62DE44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3860656F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A8A8A91"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今天我们开展的集体活动是科学《和杯盖做朋友》，活动中孩子们认真倾听，大胆猜想，能够。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2E374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55314628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C:/Users/lenovo/Downloads/IMG_7468.JPGIMG_7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ownloads/IMG_7468.JPGIMG_74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1AF8201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0D91C713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24765</wp:posOffset>
                  </wp:positionV>
                  <wp:extent cx="1962785" cy="1472565"/>
                  <wp:effectExtent l="0" t="0" r="5715" b="635"/>
                  <wp:wrapNone/>
                  <wp:docPr id="3" name="图片 3" descr="C:/Users/lenovo/Downloads/IMG_7471.JPGIMG_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ownloads/IMG_7471.JPGIMG_74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DC01F1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2B58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40E5A11E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6" name="图片 6" descr="C:/Users/lenovo/Downloads/IMG_7476.JPGIMG_7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ownloads/IMG_7476.JPGIMG_74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251272E6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52CEDD3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24765</wp:posOffset>
                  </wp:positionV>
                  <wp:extent cx="1962785" cy="1472565"/>
                  <wp:effectExtent l="0" t="0" r="5715" b="635"/>
                  <wp:wrapNone/>
                  <wp:docPr id="7" name="图片 7" descr="C:/Users/lenovo/Downloads/IMG_7489.JPG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ownloads/IMG_7489.JPG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E6633D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366ACFD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5BD4D2F1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D1BB0"/>
    <w:rsid w:val="084F532E"/>
    <w:rsid w:val="091266F1"/>
    <w:rsid w:val="0AEC04E6"/>
    <w:rsid w:val="0B304E79"/>
    <w:rsid w:val="0B3F483C"/>
    <w:rsid w:val="0B6E67CD"/>
    <w:rsid w:val="0BB00FE0"/>
    <w:rsid w:val="0C777CEA"/>
    <w:rsid w:val="0CAD218B"/>
    <w:rsid w:val="0E581FD3"/>
    <w:rsid w:val="0E96765D"/>
    <w:rsid w:val="0EAD632E"/>
    <w:rsid w:val="0F275432"/>
    <w:rsid w:val="102E16C6"/>
    <w:rsid w:val="10AF2B83"/>
    <w:rsid w:val="10DD7D25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1E2FF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AE02AD3"/>
    <w:rsid w:val="2BB856FE"/>
    <w:rsid w:val="2BD769B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2B43C2"/>
    <w:rsid w:val="443E61CA"/>
    <w:rsid w:val="4457175E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7A92059"/>
    <w:rsid w:val="58066907"/>
    <w:rsid w:val="5811161F"/>
    <w:rsid w:val="586E02D0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507</Words>
  <Characters>534</Characters>
  <Lines>1</Lines>
  <Paragraphs>1</Paragraphs>
  <TotalTime>21</TotalTime>
  <ScaleCrop>false</ScaleCrop>
  <LinksUpToDate>false</LinksUpToDate>
  <CharactersWithSpaces>549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2024-12-24T08:45:04Z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7D3DF77C922C4393A0E8EF7FF277B1B4_13</vt:lpwstr>
  </property>
  <property fmtid="{D5CDD505-2E9C-101B-9397-08002B2CF9AE}" pid="5" name="commondata">
    <vt:lpwstr>eyJjb3VudCI6NywiaGRpZCI6IjgwMTFkOGIxOGI4YTJiZmJhMDYwMGRlZGE2MzM2NjlhIiwidXNlckNvdW50Ijo3fQ==</vt:lpwstr>
  </property>
</Properties>
</file>