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  <w:lang w:val="en-US" w:eastAsia="zh-CN"/>
        </w:rPr>
        <w:t>幼儿一日生活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12.26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四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0"/>
        </w:numPr>
        <w:snapToGrid/>
        <w:spacing w:before="0" w:beforeAutospacing="0" w:after="0" w:afterAutospacing="0" w:line="360" w:lineRule="exact"/>
        <w:ind w:left="420" w:left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今天共有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21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杨奕、陈彧宝贝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一、户外活动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Theme="minorEastAsia" w:hAnsiTheme="minorEastAsia" w:cstheme="minorEastAsia"/>
          <w:color w:val="auto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auto"/>
          <w:sz w:val="21"/>
          <w:szCs w:val="21"/>
          <w:lang w:val="en-US" w:eastAsia="zh-CN"/>
        </w:rPr>
        <w:t>今天天气不好，我们就在走廊散步、跑步。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7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37815" cy="2129155"/>
                  <wp:effectExtent l="0" t="0" r="12065" b="4445"/>
                  <wp:docPr id="26" name="图片 26" descr="1da05ecd7c4f4f9414aacbc68fef01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1da05ecd7c4f4f9414aacbc68fef01c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815" cy="212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27" name="图片 27" descr="8645efb78753d19d62682703ae7de8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8645efb78753d19d62682703ae7de84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跑步啦，排好队往前跑。</w:t>
            </w:r>
          </w:p>
        </w:tc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注意好间隔距离，这样不会摔跤。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29" name="图片 29" descr="f0240727ea40e22e9c84bcb97ed81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f0240727ea40e22e9c84bcb97ed8150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30" name="图片 30" descr="48e77daa1ebdc93c1d32ecb885824dd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48e77daa1ebdc93c1d32ecb885824dd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加油呀！</w:t>
            </w:r>
          </w:p>
        </w:tc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在走廊跑步，真有趣，不过要注意安全，不能太快呀。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31" name="图片 31" descr="7276ae8a5cfb515b6a74cfcd9919e4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7276ae8a5cfb515b6a74cfcd9919e4fc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32" name="图片 32" descr="1ff3c10c91ce4033e97511adb3a7e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1ff3c10c91ce4033e97511adb3a7e42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哈哈哈，快跟上啦！</w:t>
            </w:r>
          </w:p>
        </w:tc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雾霾天气，也要适当锻炼身体。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0" w:right="0" w:rightChars="0"/>
        <w:textAlignment w:val="auto"/>
        <w:outlineLvl w:val="9"/>
        <w:rPr>
          <w:rFonts w:hint="default" w:ascii="宋体" w:hAnsi="宋体" w:eastAsia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二、集体教学活动——</w:t>
      </w:r>
      <w:r>
        <w:rPr>
          <w:rFonts w:hint="eastAsia"/>
          <w:b/>
          <w:bCs/>
          <w:lang w:val="en-US" w:eastAsia="zh-CN"/>
        </w:rPr>
        <w:t>音乐：雪花和雨滴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b w:val="0"/>
          <w:bCs w:val="0"/>
          <w:szCs w:val="21"/>
        </w:rPr>
      </w:pPr>
      <w:r>
        <w:rPr>
          <w:rFonts w:hint="eastAsia"/>
          <w:szCs w:val="21"/>
        </w:rPr>
        <w:t>《雪花和雨滴》是一首D大调，2\4拍的歌曲。节奏平稳，曲风轻柔，旋律优美。两段歌词一问一答富有情境性，第一段歌词主要描绘了冬天里小雪花从天空中飘下来,告诉人们冬天来到了。第二段则描绘了小雨滴落下来，敲着窗户发出嘀嗒的响声，仿佛在告诉人们春天即将来到。歌词内容通俗易懂，适合中班孩子演唱。本节活动主要通过多种形式让幼儿感受作品，在多样感受作品的过程中，尝试用不同的情感来演唱歌曲</w:t>
      </w:r>
      <w:r>
        <w:rPr>
          <w:rFonts w:hint="eastAsia" w:ascii="宋体" w:hAnsi="宋体" w:cs="宋体"/>
          <w:szCs w:val="21"/>
          <w:lang w:val="en-US" w:eastAsia="zh-CN"/>
        </w:rPr>
        <w:t>。</w:t>
      </w:r>
    </w:p>
    <w:tbl>
      <w:tblPr>
        <w:tblStyle w:val="6"/>
        <w:tblW w:w="0" w:type="auto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2"/>
        <w:gridCol w:w="46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21" name="图片 21" descr="4a4f777552fbe688f0c438e7fe0845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4a4f777552fbe688f0c438e7fe0845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09240" cy="2106930"/>
                  <wp:effectExtent l="0" t="0" r="10160" b="11430"/>
                  <wp:docPr id="22" name="图片 22" descr="9951c01d4bfaf7e8d97126dd1096f3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9951c01d4bfaf7e8d97126dd1096f3f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2" w:type="dxa"/>
          </w:tcPr>
          <w:p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坐端正，准备学本领啦！</w:t>
            </w:r>
          </w:p>
        </w:tc>
        <w:tc>
          <w:tcPr>
            <w:tcW w:w="46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竖起小耳朵，小雪花是怎么从天空中下来的？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12700" b="13335"/>
                  <wp:docPr id="25" name="图片 25" descr="b09d2be6b02439d9bc0502d263bfa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b09d2be6b02439d9bc0502d263bfa29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09240" cy="2106930"/>
                  <wp:effectExtent l="0" t="0" r="10160" b="11430"/>
                  <wp:docPr id="24" name="图片 24" descr="40ad14e2c75ba01470532967b1b1ac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40ad14e2c75ba01470532967b1b1ac9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你听到的内容是怎样的</w:t>
            </w:r>
            <w:r>
              <w:rPr>
                <w:rFonts w:hint="eastAsia"/>
                <w:sz w:val="21"/>
                <w:szCs w:val="21"/>
              </w:rPr>
              <w:t>？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                   这首歌真好听。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46" name="图片 46" descr="C:/Users/张文婷/AppData/Local/Temp/picturecompress_2024122612575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C:/Users/张文婷/AppData/Local/Temp/picturecompress_2024122612575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85745" cy="2089150"/>
                  <wp:effectExtent l="0" t="0" r="3175" b="13970"/>
                  <wp:docPr id="47" name="图片 47" descr="C:/Users/张文婷/AppData/Local/Temp/picturecompress_2024122612575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C:/Users/张文婷/AppData/Local/Temp/picturecompress_2024122612575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2" w:type="dxa"/>
          </w:tcPr>
          <w:p>
            <w:pPr>
              <w:spacing w:line="360" w:lineRule="exact"/>
              <w:ind w:firstLine="420" w:firstLineChars="200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我听到了小雪花发出沙沙沙的声音。</w:t>
            </w:r>
          </w:p>
        </w:tc>
        <w:tc>
          <w:tcPr>
            <w:tcW w:w="46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我听到冬天到了。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48" name="图片 48" descr="C:/Users/张文婷/AppData/Local/Temp/picturecompress_2024122612580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C:/Users/张文婷/AppData/Local/Temp/picturecompress_2024122612580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785745" cy="2089150"/>
                  <wp:effectExtent l="0" t="0" r="3175" b="13970"/>
                  <wp:docPr id="49" name="图片 49" descr="C:/Users/张文婷/AppData/Local/Temp/picturecompress_2024122612581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C:/Users/张文婷/AppData/Local/Temp/picturecompress_2024122612581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745" cy="208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8" w:type="dxa"/>
            <w:gridSpan w:val="2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我听到小雪花是飘下来的，因为它很轻。       我还听到它说告诉你，告诉你......</w:t>
            </w: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     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三、区域游戏活动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eastAsia="宋体"/>
          <w:lang w:val="en-US" w:eastAsia="zh-CN"/>
        </w:rPr>
      </w:pPr>
      <w:r>
        <w:rPr>
          <w:rFonts w:hint="eastAsia"/>
          <w:lang w:eastAsia="zh-CN"/>
        </w:rPr>
        <w:t>区域游戏</w:t>
      </w:r>
      <w:r>
        <w:rPr>
          <w:rFonts w:hint="eastAsia"/>
        </w:rPr>
        <w:t>是幼儿自发、自主的与空间、材料、玩伴相互作用的</w:t>
      </w:r>
      <w:r>
        <w:rPr>
          <w:rFonts w:hint="eastAsia"/>
          <w:lang w:val="en-US" w:eastAsia="zh-CN"/>
        </w:rPr>
        <w:t>学习</w:t>
      </w:r>
      <w:r>
        <w:rPr>
          <w:rFonts w:hint="eastAsia"/>
        </w:rPr>
        <w:t>活动，它对儿童的发展具有重要作用，幼儿在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</w:t>
      </w:r>
      <w:r>
        <w:rPr>
          <w:rFonts w:hint="eastAsia"/>
          <w:lang w:val="en-US" w:eastAsia="zh-CN"/>
        </w:rPr>
        <w:t>各项</w:t>
      </w:r>
      <w:r>
        <w:rPr>
          <w:rFonts w:hint="eastAsia"/>
        </w:rPr>
        <w:t>能力得到发展</w:t>
      </w:r>
      <w:r>
        <w:rPr>
          <w:rFonts w:hint="eastAsia"/>
          <w:lang w:eastAsia="zh-CN"/>
        </w:rPr>
        <w:t>。</w:t>
      </w:r>
      <w:r>
        <w:rPr>
          <w:rFonts w:hint="eastAsia"/>
        </w:rPr>
        <w:t>在</w:t>
      </w:r>
      <w:r>
        <w:rPr>
          <w:rFonts w:hint="eastAsia"/>
          <w:lang w:eastAsia="zh-CN"/>
        </w:rPr>
        <w:t>区域游戏</w:t>
      </w:r>
      <w:r>
        <w:rPr>
          <w:rFonts w:hint="eastAsia"/>
        </w:rPr>
        <w:t>中，幼儿用想象和相似物体替代真物品，探索</w:t>
      </w:r>
      <w:r>
        <w:rPr>
          <w:rFonts w:hint="eastAsia"/>
          <w:lang w:val="en-US" w:eastAsia="zh-CN"/>
        </w:rPr>
        <w:t>材料的特质、玩法</w:t>
      </w:r>
      <w:r>
        <w:rPr>
          <w:rFonts w:hint="eastAsia"/>
        </w:rPr>
        <w:t>，并在游戏过程中发现问题、解决问题，幼儿在游戏过程中</w:t>
      </w:r>
      <w:r>
        <w:rPr>
          <w:rFonts w:hint="eastAsia"/>
          <w:lang w:val="en-US" w:eastAsia="zh-CN"/>
        </w:rPr>
        <w:t>不断地尝试、</w:t>
      </w:r>
      <w:r>
        <w:rPr>
          <w:rFonts w:hint="eastAsia"/>
        </w:rPr>
        <w:t>思考</w:t>
      </w:r>
      <w:r>
        <w:rPr>
          <w:rFonts w:hint="eastAsia"/>
          <w:lang w:eastAsia="zh-CN"/>
        </w:rPr>
        <w:t>，</w:t>
      </w:r>
      <w:r>
        <w:rPr>
          <w:rFonts w:hint="eastAsia"/>
        </w:rPr>
        <w:t>认知</w:t>
      </w:r>
      <w:r>
        <w:rPr>
          <w:rFonts w:hint="eastAsia"/>
          <w:lang w:val="en-US" w:eastAsia="zh-CN"/>
        </w:rPr>
        <w:t>经验</w:t>
      </w:r>
      <w:r>
        <w:rPr>
          <w:rFonts w:hint="eastAsia"/>
        </w:rPr>
        <w:t>得到</w:t>
      </w:r>
      <w:r>
        <w:rPr>
          <w:rFonts w:hint="eastAsia"/>
          <w:lang w:val="en-US" w:eastAsia="zh-CN"/>
        </w:rPr>
        <w:t>进一步的</w:t>
      </w:r>
      <w:r>
        <w:rPr>
          <w:rFonts w:hint="eastAsia"/>
        </w:rPr>
        <w:t>发展</w:t>
      </w:r>
      <w:r>
        <w:rPr>
          <w:rFonts w:hint="eastAsia"/>
          <w:lang w:eastAsia="zh-CN"/>
        </w:rPr>
        <w:t>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2"/>
        <w:gridCol w:w="47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33" name="图片 33" descr="C:/Users/张文婷/AppData/Local/Temp/picturecompress_2024122612565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张文婷/AppData/Local/Temp/picturecompress_2024122612565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34" name="图片 34" descr="C:/Users/张文婷/AppData/Local/Temp/picturecompress_2024122612570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张文婷/AppData/Local/Temp/picturecompress_2024122612570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我今天搭建了一个大航母，不过看上去也像高铁，是不是很酷。</w:t>
            </w:r>
          </w:p>
        </w:tc>
        <w:tc>
          <w:tcPr>
            <w:tcW w:w="474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我今天在阅读区听故事——下雪天。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37" name="图片 37" descr="C:/Users/张文婷/AppData/Local/Temp/picturecompress_2024122612570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张文婷/AppData/Local/Temp/picturecompress_2024122612570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38" name="图片 38" descr="C:/Users/张文婷/AppData/Local/Temp/picturecompress_2024122612571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张文婷/AppData/Local/Temp/picturecompress_2024122612571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我在建构区搭建了一个小房子，给小熊猫住。</w:t>
            </w:r>
          </w:p>
        </w:tc>
        <w:tc>
          <w:tcPr>
            <w:tcW w:w="474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我们俩一起来玩新游戏，一边转转盘一边画画，看我们画出来好多的圆圈。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41" name="图片 41" descr="C:/Users/张文婷/AppData/Local/Temp/picturecompress_2024122612571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C:/Users/张文婷/AppData/Local/Temp/picturecompress_2024122612571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50" name="图片 50" descr="C:/Users/张文婷/AppData/Local/Temp/picturecompress_2024122612592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C:/Users/张文婷/AppData/Local/Temp/picturecompress_2024122612592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我玩莲花转转转，我用三个一起转个试试。</w:t>
            </w:r>
          </w:p>
        </w:tc>
        <w:tc>
          <w:tcPr>
            <w:tcW w:w="474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 xml:space="preserve">    这也是一个新玩具，我们来试试</w:t>
            </w:r>
            <w:bookmarkStart w:id="0" w:name="_GoBack"/>
            <w:bookmarkEnd w:id="0"/>
            <w:r>
              <w:rPr>
                <w:rFonts w:hint="eastAsia" w:ascii="宋体" w:hAnsi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四、今日食谱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早点：鲜牛奶、酥咔小圆饼。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24"/>
        <w:gridCol w:w="46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15920" cy="2186940"/>
                  <wp:effectExtent l="0" t="0" r="10160" b="7620"/>
                  <wp:docPr id="51" name="图片 51" descr="C:/Users/张文婷/AppData/Local/Temp/picturecompress_2024122612594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C:/Users/张文婷/AppData/Local/Temp/picturecompress_2024122612594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92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53" name="图片 53" descr="C:/Users/张文婷/AppData/Local/Temp/picturecompress_2024122613000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C:/Users/张文婷/AppData/Local/Temp/picturecompress_2024122613000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15920" cy="2186940"/>
                  <wp:effectExtent l="0" t="0" r="10160" b="7620"/>
                  <wp:docPr id="52" name="图片 52" descr="C:/Users/张文婷/AppData/Local/Temp/picturecompress_2024122612595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C:/Users/张文婷/AppData/Local/Temp/picturecompress_2024122612595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92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午餐：南瓜饭、黄油蒜蓉虾、耗油生菜、豌豆苗蘑菇汤。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60" name="图片 60" descr="C:/Users/张文婷/AppData/Local/Temp/picturecompress_2024122613010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C:/Users/张文婷/AppData/Local/Temp/picturecompress_2024122613010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15920" cy="2186940"/>
                  <wp:effectExtent l="0" t="0" r="10160" b="7620"/>
                  <wp:docPr id="59" name="图片 59" descr="C:/Users/张文婷/AppData/Local/Temp/picturecompress_2024122613010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C:/Users/张文婷/AppData/Local/Temp/picturecompress_2024122613010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92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15920" cy="2186940"/>
                  <wp:effectExtent l="0" t="0" r="10160" b="7620"/>
                  <wp:docPr id="57" name="图片 57" descr="C:/Users/张文婷/AppData/Local/Temp/picturecompress_2024122613004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C:/Users/张文婷/AppData/Local/Temp/picturecompress_2024122613004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920" cy="218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58" name="图片 58" descr="C:/Users/张文婷/AppData/Local/Temp/picturecompress_2024122613005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C:/Users/张文婷/AppData/Local/Temp/picturecompress_2024122613005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61" name="图片 61" descr="C:/Users/张文婷/AppData/Local/Temp/picturecompress_20241226130114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C:/Users/张文婷/AppData/Local/Temp/picturecompress_20241226130114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62" name="图片 62" descr="C:/Users/张文婷/AppData/Local/Temp/picturecompress_2024122613011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C:/Users/张文婷/AppData/Local/Temp/picturecompress_2024122613011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63" name="图片 63" descr="C:/Users/张文婷/AppData/Local/Temp/picturecompress_2024122613012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C:/Users/张文婷/AppData/Local/Temp/picturecompress_2024122613012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72740" cy="2154555"/>
                  <wp:effectExtent l="0" t="0" r="7620" b="9525"/>
                  <wp:docPr id="64" name="图片 64" descr="C:/Users/张文婷/AppData/Local/Temp/picturecompress_2024122613014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C:/Users/张文婷/AppData/Local/Temp/picturecompress_2024122613014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740" cy="215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下午点心：美龄粥。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水果：橙子、红提。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8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28925" cy="2122170"/>
                  <wp:effectExtent l="0" t="0" r="5715" b="11430"/>
                  <wp:docPr id="70" name="图片 70" descr="C:/Users/张文婷/AppData/Local/Temp/picturecompress_20241226151138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C:/Users/张文婷/AppData/Local/Temp/picturecompress_20241226151138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12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01950" cy="2176145"/>
                  <wp:effectExtent l="0" t="0" r="8890" b="3175"/>
                  <wp:docPr id="69" name="图片 69" descr="C:/Users/张文婷/AppData/Local/Temp/picturecompress_2024122615113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C:/Users/张文婷/AppData/Local/Temp/picturecompress_2024122615113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82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901950" cy="2176145"/>
                  <wp:effectExtent l="0" t="0" r="8890" b="3175"/>
                  <wp:docPr id="68" name="图片 68" descr="C:/Users/张文婷/AppData/Local/Temp/picturecompress_20241226151117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C:/Users/张文婷/AppData/Local/Temp/picturecompress_20241226151117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50" cy="217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jc w:val="left"/>
        <w:textAlignment w:val="auto"/>
        <w:rPr>
          <w:rFonts w:hint="default" w:ascii="宋体" w:hAnsi="宋体" w:cs="宋体"/>
          <w:b/>
          <w:bCs/>
          <w:color w:val="FF000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31D29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7127BEA"/>
    <w:rsid w:val="08931819"/>
    <w:rsid w:val="08984413"/>
    <w:rsid w:val="089E4FE9"/>
    <w:rsid w:val="08A35158"/>
    <w:rsid w:val="08BF59D7"/>
    <w:rsid w:val="08ED0F4E"/>
    <w:rsid w:val="09810339"/>
    <w:rsid w:val="09B66002"/>
    <w:rsid w:val="09BF1E8A"/>
    <w:rsid w:val="09EF6A49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39323BD"/>
    <w:rsid w:val="14567ABD"/>
    <w:rsid w:val="14E21961"/>
    <w:rsid w:val="154A73F4"/>
    <w:rsid w:val="15885CA2"/>
    <w:rsid w:val="161B48EC"/>
    <w:rsid w:val="164705F0"/>
    <w:rsid w:val="178655BC"/>
    <w:rsid w:val="18107438"/>
    <w:rsid w:val="194809D3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A36429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154A2F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3DC84540"/>
    <w:rsid w:val="40387CC5"/>
    <w:rsid w:val="404B77E1"/>
    <w:rsid w:val="40574FF8"/>
    <w:rsid w:val="40856FF7"/>
    <w:rsid w:val="40B76997"/>
    <w:rsid w:val="41B2609F"/>
    <w:rsid w:val="42A56447"/>
    <w:rsid w:val="439E0FE1"/>
    <w:rsid w:val="43DB60C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5F715B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3792FEE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372F2F"/>
    <w:rsid w:val="6D667CB0"/>
    <w:rsid w:val="6DC54022"/>
    <w:rsid w:val="6DFC19D9"/>
    <w:rsid w:val="6E032E11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71178D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customXml" Target="../customXml/item1.xml"/><Relationship Id="rId4" Type="http://schemas.openxmlformats.org/officeDocument/2006/relationships/footer" Target="footer1.xml"/><Relationship Id="rId39" Type="http://schemas.openxmlformats.org/officeDocument/2006/relationships/image" Target="media/image37.jpeg"/><Relationship Id="rId38" Type="http://schemas.openxmlformats.org/officeDocument/2006/relationships/image" Target="media/image36.jpeg"/><Relationship Id="rId37" Type="http://schemas.openxmlformats.org/officeDocument/2006/relationships/image" Target="media/image35.jpeg"/><Relationship Id="rId36" Type="http://schemas.openxmlformats.org/officeDocument/2006/relationships/image" Target="media/image34.jpeg"/><Relationship Id="rId35" Type="http://schemas.openxmlformats.org/officeDocument/2006/relationships/image" Target="media/image33.jpeg"/><Relationship Id="rId34" Type="http://schemas.openxmlformats.org/officeDocument/2006/relationships/image" Target="media/image32.jpeg"/><Relationship Id="rId33" Type="http://schemas.openxmlformats.org/officeDocument/2006/relationships/image" Target="media/image31.jpeg"/><Relationship Id="rId32" Type="http://schemas.openxmlformats.org/officeDocument/2006/relationships/image" Target="media/image30.jpeg"/><Relationship Id="rId31" Type="http://schemas.openxmlformats.org/officeDocument/2006/relationships/image" Target="media/image29.jpeg"/><Relationship Id="rId30" Type="http://schemas.openxmlformats.org/officeDocument/2006/relationships/image" Target="media/image28.jpeg"/><Relationship Id="rId3" Type="http://schemas.openxmlformats.org/officeDocument/2006/relationships/header" Target="header1.xml"/><Relationship Id="rId29" Type="http://schemas.openxmlformats.org/officeDocument/2006/relationships/image" Target="media/image27.jpeg"/><Relationship Id="rId28" Type="http://schemas.openxmlformats.org/officeDocument/2006/relationships/image" Target="media/image26.jpeg"/><Relationship Id="rId27" Type="http://schemas.openxmlformats.org/officeDocument/2006/relationships/image" Target="media/image25.jpeg"/><Relationship Id="rId26" Type="http://schemas.openxmlformats.org/officeDocument/2006/relationships/image" Target="media/image24.jpeg"/><Relationship Id="rId25" Type="http://schemas.openxmlformats.org/officeDocument/2006/relationships/image" Target="media/image23.jpeg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38</TotalTime>
  <ScaleCrop>false</ScaleCrop>
  <LinksUpToDate>false</LinksUpToDate>
  <CharactersWithSpaces>759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简单</cp:lastModifiedBy>
  <cp:lastPrinted>2023-04-19T23:59:00Z</cp:lastPrinted>
  <dcterms:modified xsi:type="dcterms:W3CDTF">2024-12-26T07:58:07Z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