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朱圣庆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郭慕云等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这些小朋友在来园时有序的摆放水杯、签到、选择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区域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。来园后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能自己记得有序吃点心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学着自己倒牛奶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W w:w="9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6"/>
        <w:gridCol w:w="3256"/>
        <w:gridCol w:w="3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24" w:hRule="atLeast"/>
        </w:trPr>
        <w:tc>
          <w:tcPr>
            <w:tcW w:w="324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16" name="图片 16" descr="IMG_20241209_08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209_0820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17" name="图片 17" descr="IMG_20241209_08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209_0820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29" name="图片 29" descr="8b562431745ccdd46fac69024be05f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8b562431745ccdd46fac69024be05fd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，南羽晞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和徐佑恒在表演区演奏小青蛙蛙，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王韵涵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在益智区玩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动物公寓的游戏，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李宇航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和任俊晟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建构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搭建动物园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94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56"/>
        <w:gridCol w:w="3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16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15" name="图片 15" descr="IMG_20241209_08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209_0817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18" name="图片 18" descr="IMG_20241209_084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209_0845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19" name="图片 19" descr="IMG_20241209_08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209_0845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02" w:hRule="atLeast"/>
        </w:trPr>
        <w:tc>
          <w:tcPr>
            <w:tcW w:w="316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547495"/>
                  <wp:effectExtent l="0" t="0" r="18415" b="1905"/>
                  <wp:docPr id="20" name="图片 20" descr="IMG_20241209_084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209_0845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16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21" name="图片 21" descr="IMG_20241209_085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209_0859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22" name="图片 22" descr="IMG_20241209_085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1209_0858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singl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今天我们在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中操场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进行了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户外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活动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小朋友们有序的排好队伍一个跟着一个进行接力跑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在跑的过程中能够听清要求有序进行的有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u w:val="single"/>
          <w:lang w:val="en-US" w:eastAsia="zh-Hans"/>
        </w:rPr>
        <w:t>任俊晟</w:t>
      </w:r>
      <w:r>
        <w:rPr>
          <w:rFonts w:hint="default" w:ascii="宋体" w:hAnsi="宋体" w:eastAsia="宋体" w:cs="宋体"/>
          <w:b/>
          <w:bCs/>
          <w:i w:val="0"/>
          <w:i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朱圣庆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杨子熠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程桢雯、徐佑恒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color w:val="000000"/>
          <w:kern w:val="0"/>
          <w:sz w:val="22"/>
          <w:u w:val="single"/>
          <w:lang w:bidi="ar"/>
        </w:rPr>
        <w:t>南羽晞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。</w:t>
      </w:r>
    </w:p>
    <w:tbl>
      <w:tblPr>
        <w:tblStyle w:val="10"/>
        <w:tblW w:w="9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56"/>
        <w:gridCol w:w="3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24" w:hRule="atLeast"/>
        </w:trPr>
        <w:tc>
          <w:tcPr>
            <w:tcW w:w="324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23" name="图片 23" descr="IMG_20241209_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1209_1002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24" name="图片 24" descr="IMG_20241209_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1209_1002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25" name="图片 25" descr="IMG_20241209_10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1209_1001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24" w:hRule="atLeast"/>
        </w:trPr>
        <w:tc>
          <w:tcPr>
            <w:tcW w:w="324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26" name="图片 26" descr="IMG_20241209_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1209_1001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27" name="图片 27" descr="IMG_20241209_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1209_10014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28" name="图片 28" descr="IMG_20241209_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1209_1002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我们进行了语言活动</w:t>
      </w:r>
      <w:r>
        <w:rPr>
          <w:rFonts w:ascii="宋体" w:hAnsi="宋体" w:eastAsia="宋体" w:cs="宋体"/>
          <w:sz w:val="21"/>
          <w:szCs w:val="21"/>
        </w:rPr>
        <w:t>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大树和小鸟</w:t>
      </w:r>
      <w:r>
        <w:rPr>
          <w:rFonts w:ascii="宋体" w:hAnsi="宋体" w:eastAsia="宋体" w:cs="宋体"/>
          <w:sz w:val="21"/>
          <w:szCs w:val="21"/>
        </w:rPr>
        <w:t>》，</w:t>
      </w:r>
      <w:r>
        <w:rPr>
          <w:rFonts w:hint="eastAsia" w:ascii="宋体" w:hAnsi="宋体" w:eastAsia="宋体" w:cs="宋体"/>
          <w:sz w:val="24"/>
          <w:szCs w:val="24"/>
        </w:rPr>
        <w:t>这是一节儿歌类的语言活动。《大树和小鸟》是一首浅显易懂、短小精悍而又充满温情的儿歌，讲述了大树和小鸟之间互帮互助、互相友爱的故事，字里行间洋溢着温馨的友谊。大树和小鸟的形象为幼儿熟知、喜爱，同时，儿歌中简短的句式和叠词的运用，让它读起来朗朗上口，易于幼儿掌握并进行创编。</w:t>
      </w:r>
      <w:r>
        <w:rPr>
          <w:rFonts w:hint="eastAsia"/>
          <w:lang w:val="en-US" w:eastAsia="zh-Hans"/>
        </w:rPr>
        <w:t>活动中</w:t>
      </w:r>
      <w:r>
        <w:rPr>
          <w:rFonts w:hint="eastAsia"/>
          <w:b/>
          <w:bCs/>
          <w:u w:val="single"/>
          <w:lang w:val="en-US" w:eastAsia="zh-Hans"/>
        </w:rPr>
        <w:t>王韵涵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南羽晞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马筱萌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许晨依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徐佑恒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赵天睿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朱圣庆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李宇航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乐于朗诵儿歌，积极参与表演，理解大树和小鸟的依存关系。</w:t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</w:rPr>
        <w:t xml:space="preserve">    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请快乐家园还没带来的幼儿记得带来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本月安全专题已经上线，请在安全教育平台上完成相应内容。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最近流感比较多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个人卫生要注意哦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回家记得勤洗手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勤剪指甲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勤洗头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勤换洗衣服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oNotDisplayPageBoundaries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5EA20D"/>
    <w:rsid w:val="64A5275E"/>
    <w:rsid w:val="65954C03"/>
    <w:rsid w:val="65D74060"/>
    <w:rsid w:val="66BF9A55"/>
    <w:rsid w:val="67033D94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77EF4D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F6ECA"/>
    <w:rsid w:val="FFCF06E2"/>
    <w:rsid w:val="FFEF9A76"/>
    <w:rsid w:val="FFF7ED24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6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2021-04-28T19:17:00Z</dcterms:created>
  <dc:creator>yixuange</dc:creator>
  <cp:lastModifiedBy>青柠</cp:lastModifiedBy>
  <cp:lastPrinted>2023-02-21T15:53:00Z</cp:lastPrinted>
  <dcterms:modified xsi:type="dcterms:W3CDTF">2024-12-09T11:44:36Z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