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12.6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阴雨天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集体活动——如何使用胶枪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238125</wp:posOffset>
            </wp:positionV>
            <wp:extent cx="2049145" cy="1536700"/>
            <wp:effectExtent l="0" t="0" r="8255" b="6350"/>
            <wp:wrapNone/>
            <wp:docPr id="36" name="图片 36" descr="C:\Users\13054\Desktop\动态照片\IMG_20241206_101539.jpgIMG_20241206_10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动态照片\IMG_20241206_101539.jpgIMG_20241206_10153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235585</wp:posOffset>
            </wp:positionV>
            <wp:extent cx="2049145" cy="1536700"/>
            <wp:effectExtent l="0" t="0" r="8255" b="6350"/>
            <wp:wrapNone/>
            <wp:docPr id="41" name="图片 41" descr="C:\Users\13054\Desktop\动态照片\IMG_20241206_101550.jpgIMG_20241206_10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动态照片\IMG_20241206_101550.jpgIMG_20241206_1015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37465</wp:posOffset>
            </wp:positionV>
            <wp:extent cx="2049145" cy="1536700"/>
            <wp:effectExtent l="0" t="0" r="8255" b="6350"/>
            <wp:wrapNone/>
            <wp:docPr id="5" name="图片 5" descr="C:\Users\13054\Desktop\动态照片\IMG_20241206_101559.jpgIMG_20241206_10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动态照片\IMG_20241206_101559.jpgIMG_20241206_1015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45085</wp:posOffset>
            </wp:positionV>
            <wp:extent cx="2048510" cy="1536065"/>
            <wp:effectExtent l="0" t="0" r="8890" b="6985"/>
            <wp:wrapNone/>
            <wp:docPr id="6" name="图片 6" descr="C:\Users\13054\Desktop\动态照片\IMG_20241206_101553.jpgIMG_20241206_1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动态照片\IMG_20241206_101553.jpgIMG_20241206_10155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270510</wp:posOffset>
            </wp:positionV>
            <wp:extent cx="2047875" cy="1536065"/>
            <wp:effectExtent l="0" t="0" r="0" b="6985"/>
            <wp:wrapNone/>
            <wp:docPr id="2" name="图片 2" descr="C:\Users\13054\Desktop\动态照片\IMG_20241206_101534.jpgIMG_20241206_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054\Desktop\动态照片\IMG_20241206_101534.jpgIMG_20241206_10153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192405</wp:posOffset>
            </wp:positionV>
            <wp:extent cx="2050415" cy="1537335"/>
            <wp:effectExtent l="0" t="0" r="6985" b="5715"/>
            <wp:wrapNone/>
            <wp:docPr id="43" name="图片 43" descr="C:\Users\13054\Desktop\动态照片\IMG_20241206_083529.jpgIMG_20241206_08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动态照片\IMG_20241206_083529.jpgIMG_20241206_08352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192405</wp:posOffset>
            </wp:positionV>
            <wp:extent cx="2050415" cy="1537335"/>
            <wp:effectExtent l="0" t="0" r="6985" b="5715"/>
            <wp:wrapNone/>
            <wp:docPr id="42" name="图片 42" descr="C:\Users\13054\Desktop\动态照片\IMG_20241206_082605.jpgIMG_20241206_08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动态照片\IMG_20241206_082605.jpgIMG_20241206_08260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59690</wp:posOffset>
            </wp:positionV>
            <wp:extent cx="2049145" cy="1537335"/>
            <wp:effectExtent l="0" t="0" r="8255" b="5715"/>
            <wp:wrapNone/>
            <wp:docPr id="47" name="图片 47" descr="C:\Users\13054\Desktop\动态照片\IMG_20241206_091153.jpgIMG_20241206_09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动态照片\IMG_20241206_091153.jpgIMG_20241206_09115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68580</wp:posOffset>
            </wp:positionV>
            <wp:extent cx="2049145" cy="1537335"/>
            <wp:effectExtent l="0" t="0" r="8255" b="5715"/>
            <wp:wrapNone/>
            <wp:docPr id="44" name="图片 44" descr="C:\Users\13054\Desktop\动态照片\IMG_20241206_090621.jpgIMG_20241206_09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动态照片\IMG_20241206_090621.jpgIMG_20241206_09062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225425</wp:posOffset>
            </wp:positionV>
            <wp:extent cx="2050415" cy="1537335"/>
            <wp:effectExtent l="0" t="0" r="6985" b="5715"/>
            <wp:wrapNone/>
            <wp:docPr id="45" name="图片 45" descr="C:\Users\13054\Desktop\动态照片\IMG_20241206_083208.jpgIMG_20241206_08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动态照片\IMG_20241206_083208.jpgIMG_20241206_08320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22225</wp:posOffset>
            </wp:positionV>
            <wp:extent cx="2050415" cy="1537335"/>
            <wp:effectExtent l="0" t="0" r="6985" b="5715"/>
            <wp:wrapNone/>
            <wp:docPr id="46" name="图片 46" descr="C:\Users\13054\Desktop\动态照片\IMG_20241206_082852.jpgIMG_20241206_08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动态照片\IMG_20241206_082852.jpgIMG_20241206_08285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EC00586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BFD7A45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2E35BE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6027E8"/>
    <w:rsid w:val="41B2609F"/>
    <w:rsid w:val="42A56447"/>
    <w:rsid w:val="43225F3C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B2641F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AE41404"/>
    <w:rsid w:val="7B524D31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  <w:style w:type="character" w:customStyle="1" w:styleId="14">
    <w:name w:val="p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363</Words>
  <Characters>372</Characters>
  <Paragraphs>83</Paragraphs>
  <TotalTime>8</TotalTime>
  <ScaleCrop>false</ScaleCrop>
  <LinksUpToDate>false</LinksUpToDate>
  <CharactersWithSpaces>383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2024-12-26T08:12:37Z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4C20AB57144F4990A3CC65DD5A78390E</vt:lpwstr>
  </property>
</Properties>
</file>