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12.23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一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集体活动——综合：我知道的篮球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left"/>
        <w:rPr>
          <w:rFonts w:hint="eastAsia" w:ascii="宋体" w:hAnsi="宋体" w:cs="宋体"/>
          <w:bCs/>
          <w:kern w:val="0"/>
          <w:szCs w:val="21"/>
        </w:rPr>
      </w:pPr>
      <w:r>
        <w:rPr>
          <w:rFonts w:hint="eastAsia" w:ascii="宋体" w:hAnsi="宋体" w:cs="宋体"/>
          <w:szCs w:val="21"/>
        </w:rPr>
        <w:t>篮球，幼儿园最为常见的体育器械之一，它时常出现在户外活动里，是孩子们常常捧在手心的“宝”。篮球运动涵盖了走、跑、跳、投等多种身体运动形式，孩子们纷纷对篮球很感兴趣。</w:t>
      </w:r>
      <w:r>
        <w:rPr>
          <w:rFonts w:hint="eastAsia" w:ascii="宋体" w:hAnsi="宋体" w:cs="宋体"/>
          <w:bCs/>
          <w:kern w:val="0"/>
          <w:szCs w:val="21"/>
        </w:rPr>
        <w:t>本节活动采用经验分享法，让孩子讲述自己所知道的篮球，并乐意倾听同伴讲述，增加对篮球的了解，满足幼儿的愿望和需求。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237490</wp:posOffset>
            </wp:positionV>
            <wp:extent cx="2050415" cy="1537335"/>
            <wp:effectExtent l="0" t="0" r="6985" b="5715"/>
            <wp:wrapNone/>
            <wp:docPr id="36" name="图片 36" descr="D:\1 西阆苑中四班\动态\新建文件夹\IMG_20241223_094140.jpgIMG_20241223_09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1 西阆苑中四班\动态\新建文件夹\IMG_20241223_094140.jpgIMG_20241223_09414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234950</wp:posOffset>
            </wp:positionV>
            <wp:extent cx="2050415" cy="1537335"/>
            <wp:effectExtent l="0" t="0" r="6985" b="5715"/>
            <wp:wrapNone/>
            <wp:docPr id="41" name="图片 41" descr="D:\1 西阆苑中四班\动态\新建文件夹\IMG_20241223_094135.jpgIMG_20241223_09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:\1 西阆苑中四班\动态\新建文件夹\IMG_20241223_094135.jpgIMG_20241223_09413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223520</wp:posOffset>
                </wp:positionV>
                <wp:extent cx="5287010" cy="731520"/>
                <wp:effectExtent l="4445" t="4445" r="13970" b="698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01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suppressLineNumbers w:val="0"/>
                              <w:spacing w:before="0" w:beforeAutospacing="0" w:after="0" w:afterAutospacing="0" w:line="400" w:lineRule="exact"/>
                              <w:ind w:left="0" w:right="0" w:firstLine="420" w:firstLineChars="200"/>
                              <w:rPr>
                                <w:rFonts w:hint="default" w:ascii="宋体" w:hAnsi="宋体" w:eastAsia="宋体"/>
                                <w:bCs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szCs w:val="21"/>
                              </w:rPr>
                              <w:t>看，这是什么？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szCs w:val="21"/>
                                <w:lang w:val="en-US" w:eastAsia="zh-CN"/>
                              </w:rPr>
                              <w:t>它是什么样子的？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suppressLineNumbers w:val="0"/>
                              <w:spacing w:before="0" w:beforeAutospacing="0" w:after="0" w:afterAutospacing="0"/>
                              <w:ind w:left="0" w:right="0"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szCs w:val="21"/>
                              </w:rPr>
                              <w:t>没错，这个圆圆的球是篮球，</w:t>
                            </w:r>
                            <w:r>
                              <w:rPr>
                                <w:rFonts w:hint="eastAsia"/>
                              </w:rPr>
                              <w:t>小朋友们周末也和爸爸妈妈一起完成了关于篮球的调查，我们一起来看一看，说一说吧。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pacing w:line="360" w:lineRule="atLeast"/>
                              <w:ind w:firstLine="420" w:firstLineChars="200"/>
                              <w:textAlignment w:val="auto"/>
                              <w:rPr>
                                <w:rStyle w:val="14"/>
                                <w:rFonts w:hint="eastAsia" w:ascii="宋体" w:hAnsi="宋体" w:cs="Arial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35pt;margin-top:17.6pt;height:57.6pt;width:416.3pt;z-index:251660288;mso-width-relative:page;mso-height-relative:page;" fillcolor="#FFFFFF [3201]" filled="t" stroked="t" coordsize="21600,21600" o:gfxdata="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s7RrTX&#10;AAAACgEAAA8AAAAAAAAAAQAgAAAAIgAAAGRycy9kb3ducmV2LnhtbFBLAQIUABQAAAAIAIdO4kBK&#10;b96W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suppressLineNumbers w:val="0"/>
                        <w:spacing w:before="0" w:beforeAutospacing="0" w:after="0" w:afterAutospacing="0" w:line="400" w:lineRule="exact"/>
                        <w:ind w:left="0" w:right="0" w:firstLine="420" w:firstLineChars="200"/>
                        <w:rPr>
                          <w:rFonts w:hint="default" w:ascii="宋体" w:hAnsi="宋体" w:eastAsia="宋体"/>
                          <w:bCs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bCs/>
                          <w:szCs w:val="21"/>
                        </w:rPr>
                        <w:t>看，这是什么？</w:t>
                      </w:r>
                      <w:r>
                        <w:rPr>
                          <w:rFonts w:hint="eastAsia" w:ascii="宋体" w:hAnsi="宋体"/>
                          <w:bCs/>
                          <w:szCs w:val="21"/>
                          <w:lang w:val="en-US" w:eastAsia="zh-CN"/>
                        </w:rPr>
                        <w:t>它是什么样子的？</w:t>
                      </w:r>
                    </w:p>
                    <w:p>
                      <w:pPr>
                        <w:keepNext w:val="0"/>
                        <w:keepLines w:val="0"/>
                        <w:suppressLineNumbers w:val="0"/>
                        <w:spacing w:before="0" w:beforeAutospacing="0" w:after="0" w:afterAutospacing="0"/>
                        <w:ind w:left="0" w:right="0"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宋体" w:hAnsi="宋体"/>
                          <w:bCs/>
                          <w:szCs w:val="21"/>
                        </w:rPr>
                        <w:t>没错，这个圆圆的球是篮球，</w:t>
                      </w:r>
                      <w:r>
                        <w:rPr>
                          <w:rFonts w:hint="eastAsia"/>
                        </w:rPr>
                        <w:t>小朋友们周末也和爸爸妈妈一起完成了关于篮球的调查，我们一起来看一看，说一说吧。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pacing w:line="360" w:lineRule="atLeast"/>
                        <w:ind w:firstLine="420" w:firstLineChars="200"/>
                        <w:textAlignment w:val="auto"/>
                        <w:rPr>
                          <w:rStyle w:val="14"/>
                          <w:rFonts w:hint="eastAsia" w:ascii="宋体" w:hAnsi="宋体" w:cs="Arial"/>
                          <w:szCs w:val="21"/>
                        </w:rPr>
                      </w:pP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232410</wp:posOffset>
            </wp:positionV>
            <wp:extent cx="2050415" cy="1537335"/>
            <wp:effectExtent l="0" t="0" r="6985" b="5715"/>
            <wp:wrapNone/>
            <wp:docPr id="5" name="图片 5" descr="D:\1 西阆苑中四班\动态\新建文件夹\IMG_20241223_094135.jpgIMG_20241223_09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1 西阆苑中四班\动态\新建文件夹\IMG_20241223_094135.jpgIMG_20241223_09413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225425</wp:posOffset>
            </wp:positionV>
            <wp:extent cx="2049145" cy="1536700"/>
            <wp:effectExtent l="0" t="0" r="8255" b="6350"/>
            <wp:wrapNone/>
            <wp:docPr id="6" name="图片 6" descr="D:\1 西阆苑中四班\动态\新建文件夹\IMG_20241223_093806.jpgIMG_20241223_09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1 西阆苑中四班\动态\新建文件夹\IMG_20241223_093806.jpgIMG_20241223_09380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278130</wp:posOffset>
                </wp:positionV>
                <wp:extent cx="4291965" cy="347345"/>
                <wp:effectExtent l="4445" t="4445" r="8890" b="1016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965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小朋友们积极举手回答问题，大胆讲述自己的想法，活动氛围很好呢！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5pt;margin-top:21.9pt;height:27.35pt;width:337.95pt;z-index:251678720;mso-width-relative:page;mso-height-relative:page;" fillcolor="#FFFFFF [3201]" filled="t" stroked="t" coordsize="21600,21600" o:gfxdata="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cWXpqtUAAAAI&#10;AQAADwAAAAAAAAABACAAAAAiAAAAZHJzL2Rvd25yZXYueG1sUEsBAhQAFAAAAAgAh07iQJaqiZlY&#10;AgAAtw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小朋友们积极举手回答问题，大胆讲述自己的想法，活动氛围很好呢！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59055</wp:posOffset>
            </wp:positionV>
            <wp:extent cx="2050415" cy="1537335"/>
            <wp:effectExtent l="0" t="0" r="6985" b="5715"/>
            <wp:wrapNone/>
            <wp:docPr id="7" name="图片 7" descr="D:\1 西阆苑中四班\动态\新建文件夹\IMG_20241223_093737.jpgIMG_20241223_09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1 西阆苑中四班\动态\新建文件夹\IMG_20241223_093737.jpgIMG_20241223_09373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10795</wp:posOffset>
            </wp:positionV>
            <wp:extent cx="2050415" cy="1537335"/>
            <wp:effectExtent l="0" t="0" r="6985" b="5715"/>
            <wp:wrapNone/>
            <wp:docPr id="4" name="图片 4" descr="D:\1 西阆苑中四班\动态\新建文件夹\IMG_20241223_094147.jpgIMG_20241223_09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1 西阆苑中四班\动态\新建文件夹\IMG_20241223_094147.jpgIMG_20241223_09414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86995</wp:posOffset>
                </wp:positionV>
                <wp:extent cx="4184015" cy="895350"/>
                <wp:effectExtent l="4445" t="4445" r="12065" b="508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01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suppressLineNumbers w:val="0"/>
                              <w:spacing w:before="0" w:beforeAutospacing="0" w:after="0" w:afterAutospacing="0" w:line="400" w:lineRule="exact"/>
                              <w:ind w:left="0" w:right="0" w:firstLine="435"/>
                              <w:rPr>
                                <w:rFonts w:hint="eastAsia" w:ascii="宋体" w:hAnsi="宋体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szCs w:val="21"/>
                              </w:rPr>
                              <w:t>刚才，小朋友们把自己知道的篮球和同伴们一起分享，让同伴们认识了更多的篮球，原来篮球有不同的大小、还有不同的颜色，篮球也还有很多不同的玩法呢！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65pt;margin-top:6.85pt;height:70.5pt;width:329.45pt;z-index:251677696;mso-width-relative:page;mso-height-relative:page;" fillcolor="#FFFFFF [3201]" filled="t" stroked="t" coordsize="21600,21600" o:gfxdata="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xuRRe1gAA&#10;AAkBAAAPAAAAAAAAAAEAIAAAACIAAABkcnMvZG93bnJldi54bWxQSwECFAAUAAAACACHTuJAtxLA&#10;plkCAAC3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suppressLineNumbers w:val="0"/>
                        <w:spacing w:before="0" w:beforeAutospacing="0" w:after="0" w:afterAutospacing="0" w:line="400" w:lineRule="exact"/>
                        <w:ind w:left="0" w:right="0" w:firstLine="435"/>
                        <w:rPr>
                          <w:rFonts w:hint="eastAsia" w:ascii="宋体" w:hAnsi="宋体"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Cs/>
                          <w:szCs w:val="21"/>
                        </w:rPr>
                        <w:t>刚才，小朋友们把自己知道的篮球和同伴们一起分享，让同伴们认识了更多的篮球，原来篮球有不同的大小、还有不同的颜色，篮球也还有很多不同的玩法呢！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191770</wp:posOffset>
            </wp:positionV>
            <wp:extent cx="2051050" cy="1537970"/>
            <wp:effectExtent l="0" t="0" r="6350" b="5080"/>
            <wp:wrapNone/>
            <wp:docPr id="43" name="图片 43" descr="D:\1 西阆苑中四班\动态\新建文件夹\IMG_20241223_090624.jpgIMG_20241223_09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1 西阆苑中四班\动态\新建文件夹\IMG_20241223_090624.jpgIMG_20241223_09062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191770</wp:posOffset>
            </wp:positionV>
            <wp:extent cx="2051050" cy="1537970"/>
            <wp:effectExtent l="0" t="0" r="6350" b="5080"/>
            <wp:wrapNone/>
            <wp:docPr id="42" name="图片 42" descr="D:\1 西阆苑中四班\动态\新建文件夹\IMG_20241223_083238.jpgIMG_20241223_08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1 西阆苑中四班\动态\新建文件夹\IMG_20241223_083238.jpgIMG_20241223_08323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41275</wp:posOffset>
                </wp:positionV>
                <wp:extent cx="3653155" cy="310515"/>
                <wp:effectExtent l="4445" t="4445" r="9525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15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在建构之前做好自己的建构计划，根据计划进行游戏哦！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9pt;margin-top:3.25pt;height:24.45pt;width:287.65pt;z-index:251662336;mso-width-relative:page;mso-height-relative:page;" fillcolor="#FFFFFF [3201]" filled="t" stroked="t" coordsize="21600,21600" o:gfxdata="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KcbOrVAAAA&#10;BwEAAA8AAAAAAAAAAQAgAAAAIgAAAGRycy9kb3ducmV2LnhtbFBLAQIUABQAAAAIAIdO4kBo+uds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在建构之前做好自己的建构计划，根据计划进行游戏哦！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63500</wp:posOffset>
            </wp:positionV>
            <wp:extent cx="2051050" cy="1537970"/>
            <wp:effectExtent l="0" t="0" r="6350" b="5080"/>
            <wp:wrapNone/>
            <wp:docPr id="44" name="图片 44" descr="D:\1 西阆苑中四班\动态\新建文件夹\IMG_20241223_090346.jpgIMG_20241223_09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1 西阆苑中四班\动态\新建文件夹\IMG_20241223_090346.jpgIMG_20241223_09034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59055</wp:posOffset>
            </wp:positionV>
            <wp:extent cx="2050415" cy="1537970"/>
            <wp:effectExtent l="0" t="0" r="6985" b="5080"/>
            <wp:wrapNone/>
            <wp:docPr id="47" name="图片 47" descr="D:\1 西阆苑中四班\动态\新建文件夹\IMG_20241223_091126.jpgIMG_20241223_09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:\1 西阆苑中四班\动态\新建文件夹\IMG_20241223_091126.jpgIMG_20241223_09112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197485</wp:posOffset>
                </wp:positionV>
                <wp:extent cx="1896745" cy="309880"/>
                <wp:effectExtent l="4445" t="5080" r="13335" b="889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看，我画的双髻鲨怎么样？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25pt;margin-top:15.55pt;height:24.4pt;width:149.35pt;z-index:251679744;mso-width-relative:page;mso-height-relative:page;" fillcolor="#FFFFFF [3201]" filled="t" stroked="t" coordsize="21600,21600" o:gfxdata="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BsQ7vX&#10;AAAACQEAAA8AAAAAAAAAAQAgAAAAIgAAAGRycy9kb3ducmV2LnhtbFBLAQIUABQAAAAIAIdO4kC+&#10;5POq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看，我画的双髻鲨怎么样？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224155</wp:posOffset>
                </wp:positionV>
                <wp:extent cx="1896745" cy="309880"/>
                <wp:effectExtent l="4445" t="5080" r="13335" b="889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今天要做一个大蛋糕。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1pt;margin-top:17.65pt;height:24.4pt;width:149.35pt;z-index:251661312;mso-width-relative:page;mso-height-relative:page;" fillcolor="#FFFFFF [3201]" filled="t" stroked="t" coordsize="21600,21600" o:gfxdata="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9R4wnV&#10;AAAACAEAAA8AAAAAAAAAAQAgAAAAIgAAAGRycy9kb3ducmV2LnhtbFBLAQIUABQAAAAIAIdO4kBt&#10;V9aTXAIAALk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今天要做一个大蛋糕。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219710</wp:posOffset>
            </wp:positionV>
            <wp:extent cx="2051050" cy="1537970"/>
            <wp:effectExtent l="0" t="0" r="6350" b="5080"/>
            <wp:wrapNone/>
            <wp:docPr id="45" name="图片 45" descr="D:\1 西阆苑中四班\动态\新建文件夹\IMG_20241223_083243.jpgIMG_20241223_08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:\1 西阆苑中四班\动态\新建文件夹\IMG_20241223_083243.jpgIMG_20241223_08324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16510</wp:posOffset>
            </wp:positionV>
            <wp:extent cx="2051050" cy="1537970"/>
            <wp:effectExtent l="0" t="0" r="6350" b="5080"/>
            <wp:wrapNone/>
            <wp:docPr id="46" name="图片 46" descr="D:\1 西阆苑中四班\动态\新建文件夹\IMG_20241223_083410.jpgIMG_20241223_08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1 西阆苑中四班\动态\新建文件夹\IMG_20241223_083410.jpgIMG_20241223_08341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212725</wp:posOffset>
                </wp:positionV>
                <wp:extent cx="2379345" cy="309245"/>
                <wp:effectExtent l="4445" t="4445" r="6985" b="101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小仓鼠你好呀！我又来看你了！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25pt;margin-top:16.75pt;height:24.35pt;width:187.35pt;z-index:251664384;mso-width-relative:page;mso-height-relative:page;" fillcolor="#FFFFFF [3201]" filled="t" stroked="t" coordsize="21600,21600" o:gfxdata="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MRq7XWAAAA&#10;CQEAAA8AAAAAAAAAAQAgAAAAIgAAAGRycy9kb3ducmV2LnhtbFBLAQIUABQAAAAIAIdO4kDfHjlm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小仓鼠你好呀！我又来看你了！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212725</wp:posOffset>
                </wp:positionV>
                <wp:extent cx="2293620" cy="315595"/>
                <wp:effectExtent l="4445" t="5080" r="6985" b="1270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等待我的同伴一起来玩封锁棋子。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1pt;margin-top:16.75pt;height:24.85pt;width:180.6pt;z-index:251663360;mso-width-relative:page;mso-height-relative:page;" fillcolor="#FFFFFF [3201]" filled="t" stroked="t" coordsize="21600,21600" o:gfxdata="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37wYW1gAA&#10;AAkBAAAPAAAAAAAAAAEAIAAAACIAAABkcnMvZG93bnJldi54bWxQSwECFAAUAAAACACHTuJA75Bh&#10;KV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等待我的同伴一起来玩封锁棋子。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6AA4847"/>
    <w:rsid w:val="06F355D7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DDC605B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2E66219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6027E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8A5C3C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613C87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74736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AE41404"/>
    <w:rsid w:val="7B524D31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  <w:style w:type="character" w:customStyle="1" w:styleId="14">
    <w:name w:val="pg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505</Words>
  <Characters>515</Characters>
  <Paragraphs>83</Paragraphs>
  <TotalTime>9</TotalTime>
  <ScaleCrop>false</ScaleCrop>
  <LinksUpToDate>false</LinksUpToDate>
  <CharactersWithSpaces>527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2024-12-26T06:14:10Z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