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12.9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一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23495</wp:posOffset>
            </wp:positionV>
            <wp:extent cx="2051050" cy="1537970"/>
            <wp:effectExtent l="0" t="0" r="6350" b="5080"/>
            <wp:wrapNone/>
            <wp:docPr id="19" name="图片 19" descr="C:\Users\13054\Desktop\动态照片\IMG_20241209_101005.jpgIMG_20241209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动态照片\IMG_20241209_101005.jpgIMG_20241209_10100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20955</wp:posOffset>
            </wp:positionV>
            <wp:extent cx="2051050" cy="1538605"/>
            <wp:effectExtent l="0" t="0" r="6350" b="4445"/>
            <wp:wrapNone/>
            <wp:docPr id="18" name="图片 18" descr="C:\Users\13054\Desktop\动态照片\IMG_20241209_100959.jpgIMG_20241209_10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动态照片\IMG_20241209_100959.jpgIMG_20241209_10095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106045</wp:posOffset>
                </wp:positionV>
                <wp:extent cx="2774950" cy="309880"/>
                <wp:effectExtent l="4445" t="4445" r="1143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277495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周一升旗仪式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55pt;margin-top:8.35pt;height:24.4pt;width:218.5pt;z-index:251661312;mso-width-relative:page;mso-height-relative:page;" fillcolor="#FFFFFF [3201]" filled="t" stroked="t" coordsize="21600,21600" o:gfxdata="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PRg+TVAAAACQEAAA8AAAAAAAAAAQAgAAAAIgAAAGRycy9kb3ducmV2LnhtbFBLAQIUABQA&#10;AAAIAIdO4kAylt7P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周一升旗仪式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194945</wp:posOffset>
            </wp:positionV>
            <wp:extent cx="2051050" cy="1537970"/>
            <wp:effectExtent l="0" t="0" r="6350" b="5080"/>
            <wp:wrapNone/>
            <wp:docPr id="20" name="图片 20" descr="C:\Users\13054\Desktop\动态照片\IMG_20241209_101013.jpgIMG_20241209_10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动态照片\IMG_20241209_101013.jpgIMG_20241209_10101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200025</wp:posOffset>
            </wp:positionV>
            <wp:extent cx="2051050" cy="1537970"/>
            <wp:effectExtent l="0" t="0" r="6350" b="5080"/>
            <wp:wrapNone/>
            <wp:docPr id="23" name="图片 23" descr="C:\Users\13054\Desktop\动态照片\IMG_20241209_101011.jpgIMG_20241209_10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动态照片\IMG_20241209_101011.jpgIMG_20241209_10101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92710</wp:posOffset>
            </wp:positionV>
            <wp:extent cx="2276475" cy="1706880"/>
            <wp:effectExtent l="0" t="0" r="0" b="7620"/>
            <wp:wrapNone/>
            <wp:docPr id="34" name="图片 34" descr="C:\Users\13054\Desktop\动态照片\IMG_20241209_101008.jpgIMG_20241209_10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动态照片\IMG_20241209_101008.jpgIMG_20241209_10100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集体活动——语言：数脚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</w:rPr>
        <w:t>这是一节故事类的语言活动。《数脚》是一则语言生动、内容有趣的故事，主要讲述了一群小动物相互交流脚的数量以及用途的故事，故事中渗透了科学、数学等方面的知识，既接近中班幼儿的生活，又有一定的挑战性。本次活动通过小动物们比谁的脚多，谁的脚少，谁的脚用处大来引导幼儿理解故事内容，了解动物的基本特征和脚的用途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225425</wp:posOffset>
            </wp:positionV>
            <wp:extent cx="2050415" cy="1537335"/>
            <wp:effectExtent l="0" t="0" r="6985" b="5715"/>
            <wp:wrapNone/>
            <wp:docPr id="41" name="图片 41" descr="C:\Users\13054\Desktop\动态照片\IMG_20241209_103154.jpgIMG_20241209_10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054\Desktop\动态照片\IMG_20241209_103154.jpgIMG_20241209_10315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237490</wp:posOffset>
            </wp:positionV>
            <wp:extent cx="2050415" cy="1537335"/>
            <wp:effectExtent l="0" t="0" r="6985" b="5715"/>
            <wp:wrapNone/>
            <wp:docPr id="36" name="图片 36" descr="C:\Users\13054\Desktop\动态照片\IMG_20241209_103142.jpgIMG_20241209_10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054\Desktop\动态照片\IMG_20241209_103142.jpgIMG_20241209_10314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314325</wp:posOffset>
                </wp:positionV>
                <wp:extent cx="5287010" cy="480060"/>
                <wp:effectExtent l="4445" t="4445" r="13970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400" w:lineRule="exact"/>
                              <w:jc w:val="left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Cs w:val="21"/>
                                <w:lang w:val="en-US" w:eastAsia="zh-CN"/>
                              </w:rPr>
                              <w:t>今天的天气多好啊！小朋友们看，草地上来了许多的小动物，都有谁呢，一起来看一看。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95pt;margin-top:24.75pt;height:37.8pt;width:416.3pt;z-index:251662336;mso-width-relative:page;mso-height-relative:page;" fillcolor="#FFFFFF [3201]" filled="t" stroked="t" coordsize="21600,21600" o:gfxdata="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jg/tO&#10;2AAAAAoBAAAPAAAAAAAAAAEAIAAAACIAAABkcnMvZG93bnJldi54bWxQSwECFAAUAAAACACHTuJA&#10;6w/TOFoCAAC5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400" w:lineRule="exact"/>
                        <w:jc w:val="left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0"/>
                          <w:szCs w:val="21"/>
                          <w:lang w:val="en-US" w:eastAsia="zh-CN"/>
                        </w:rPr>
                        <w:t>今天的天气多好啊！小朋友们看，草地上来了许多的小动物，都有谁呢，一起来看一看。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170180</wp:posOffset>
            </wp:positionV>
            <wp:extent cx="2050415" cy="1537335"/>
            <wp:effectExtent l="0" t="0" r="6985" b="5715"/>
            <wp:wrapNone/>
            <wp:docPr id="5" name="图片 5" descr="C:\Users\13054\Desktop\动态照片\IMG_20241209_103943.jpgIMG_20241209_10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054\Desktop\动态照片\IMG_20241209_103943.jpgIMG_20241209_10394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149225</wp:posOffset>
            </wp:positionV>
            <wp:extent cx="2049145" cy="1536700"/>
            <wp:effectExtent l="0" t="0" r="8255" b="6350"/>
            <wp:wrapNone/>
            <wp:docPr id="6" name="图片 6" descr="C:\Users\13054\Desktop\动态照片\IMG_20241209_103408.jpgIMG_20241209_10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054\Desktop\动态照片\IMG_20241209_103408.jpgIMG_20241209_10340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278130</wp:posOffset>
                </wp:positionV>
                <wp:extent cx="4477385" cy="347980"/>
                <wp:effectExtent l="4445" t="4445" r="13970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385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400" w:lineRule="exact"/>
                              <w:jc w:val="left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Cs w:val="21"/>
                                <w:lang w:val="en-US" w:eastAsia="zh-CN"/>
                              </w:rPr>
                              <w:t>看，谁来了？他们有几只脚啊？ 它是怎样走路的？谁来学学？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5pt;margin-top:21.9pt;height:27.4pt;width:352.55pt;z-index:251677696;mso-width-relative:page;mso-height-relative:page;" fillcolor="#FFFFFF [3201]" filled="t" stroked="t" coordsize="21600,21600" o:gfxdata="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jj8EHVAAAA&#10;CAEAAA8AAAAAAAAAAQAgAAAAIgAAAGRycy9kb3ducmV2LnhtbFBLAQIUABQAAAAIAIdO4kCHVQJv&#10;WQIAALc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400" w:lineRule="exact"/>
                        <w:jc w:val="left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0"/>
                          <w:szCs w:val="21"/>
                          <w:lang w:val="en-US" w:eastAsia="zh-CN"/>
                        </w:rPr>
                        <w:t>看，谁来了？他们有几只脚啊？ 它是怎样走路的？谁来学学？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191770</wp:posOffset>
            </wp:positionV>
            <wp:extent cx="2051050" cy="1537970"/>
            <wp:effectExtent l="0" t="0" r="6350" b="5080"/>
            <wp:wrapNone/>
            <wp:docPr id="43" name="图片 43" descr="C:\Users\13054\Desktop\动态照片\IMG_20241209_153005.jpgIMG_20241209_15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动态照片\IMG_20241209_153005.jpgIMG_20241209_15300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191770</wp:posOffset>
            </wp:positionV>
            <wp:extent cx="2051050" cy="1537970"/>
            <wp:effectExtent l="0" t="0" r="6350" b="5080"/>
            <wp:wrapNone/>
            <wp:docPr id="42" name="图片 42" descr="C:\Users\13054\Desktop\动态照片\IMG_20241209_153001.jpgIMG_20241209_15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动态照片\IMG_20241209_153001.jpgIMG_20241209_15300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59055</wp:posOffset>
            </wp:positionV>
            <wp:extent cx="2050415" cy="1537970"/>
            <wp:effectExtent l="0" t="0" r="6985" b="5080"/>
            <wp:wrapNone/>
            <wp:docPr id="47" name="图片 47" descr="C:\Users\13054\Desktop\动态照片\IMG_20241209_153018.jpgIMG_20241209_15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动态照片\IMG_20241209_153018.jpgIMG_20241209_15301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67945</wp:posOffset>
            </wp:positionV>
            <wp:extent cx="2051050" cy="1537970"/>
            <wp:effectExtent l="0" t="0" r="6350" b="5080"/>
            <wp:wrapNone/>
            <wp:docPr id="44" name="图片 44" descr="C:\Users\13054\Desktop\动态照片\IMG_20241209_153013.jpgIMG_20241209_15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动态照片\IMG_20241209_153013.jpgIMG_20241209_15301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224790</wp:posOffset>
            </wp:positionV>
            <wp:extent cx="2051050" cy="1537970"/>
            <wp:effectExtent l="0" t="0" r="6350" b="5080"/>
            <wp:wrapNone/>
            <wp:docPr id="45" name="图片 45" descr="C:\Users\13054\Desktop\动态照片\IMG_20241209_084529.jpgIMG_20241209_08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动态照片\IMG_20241209_084529.jpgIMG_20241209_08452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21590</wp:posOffset>
            </wp:positionV>
            <wp:extent cx="2051050" cy="1537970"/>
            <wp:effectExtent l="0" t="0" r="6350" b="5080"/>
            <wp:wrapNone/>
            <wp:docPr id="46" name="图片 46" descr="C:\Users\13054\Desktop\动态照片\IMG_20241209_084650.jpgIMG_20241209_08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054\Desktop\动态照片\IMG_20241209_084650.jpgIMG_20241209_08465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635</wp:posOffset>
            </wp:positionV>
            <wp:extent cx="2050415" cy="1537970"/>
            <wp:effectExtent l="0" t="0" r="6985" b="5080"/>
            <wp:wrapNone/>
            <wp:docPr id="12" name="图片 12" descr="C:\Users\13054\Desktop\动态照片\IMG_20241209_084549.jpgIMG_20241209_08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054\Desktop\动态照片\IMG_20241209_084549.jpgIMG_20241209_08454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43815</wp:posOffset>
            </wp:positionV>
            <wp:extent cx="2050415" cy="1537970"/>
            <wp:effectExtent l="0" t="0" r="6985" b="5080"/>
            <wp:wrapNone/>
            <wp:docPr id="11" name="图片 11" descr="C:\Users\13054\Desktop\动态照片\IMG_20241209_084552.jpgIMG_20241209_08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054\Desktop\动态照片\IMG_20241209_084552.jpgIMG_20241209_08455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A4847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EC00586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6027E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A623533"/>
    <w:rsid w:val="7AE41404"/>
    <w:rsid w:val="7B524D31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  <w:style w:type="character" w:customStyle="1" w:styleId="14">
    <w:name w:val="pg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487</Words>
  <Characters>497</Characters>
  <Paragraphs>83</Paragraphs>
  <TotalTime>0</TotalTime>
  <ScaleCrop>false</ScaleCrop>
  <LinksUpToDate>false</LinksUpToDate>
  <CharactersWithSpaces>509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2024-12-26T08:25:02Z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