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20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五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1.幼儿来园人数：应到32人，实到25人，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秦苏安、徐亿涵、高羽安、郭颜睿、宋恬恬、焦云舒、朱琪玥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中午回家。</w:t>
      </w:r>
    </w:p>
    <w:p w14:paraId="6BA0A164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6B219701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352056EA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</w:p>
    <w:p w14:paraId="736088D6">
      <w:pPr>
        <w:spacing w:line="240" w:lineRule="auto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1976755</wp:posOffset>
                </wp:positionV>
                <wp:extent cx="2372360" cy="278765"/>
                <wp:effectExtent l="4445" t="4445" r="10795" b="889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2787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20A7A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李兴琪、赵希羽在阅读区看书。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155.65pt;height:21.95pt;width:186.8pt;z-index:251659264;mso-width-relative:page;mso-height-relative:page;" fillcolor="#FFFFFF [3201]" filled="t" stroked="t" coordsize="21600,21600" o:gfxdata="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knRQddUAAAAIAQAADwAAAAAAAAABACAAAAAiAAAAZHJzL2Rvd25yZXYueG1sUEsBAhQAFAAAAAgA&#10;h07iQL5tvdVhAgAAwwQAAA4AAAAAAAAAAQAgAAAAJAEAAGRycy9lMm9Eb2MueG1sUEsFBgAAAAAG&#10;AAYAWQEAAPc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820A7A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李兴琪、赵希羽在阅读区看书。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F0984D4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2879725</wp:posOffset>
                </wp:positionH>
                <wp:positionV relativeFrom="paragraph">
                  <wp:posOffset>9525</wp:posOffset>
                </wp:positionV>
                <wp:extent cx="2372360" cy="469265"/>
                <wp:effectExtent l="4445" t="4445" r="10795" b="889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692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王紫妍在玩动物数独，郭煜霖、夏天一在玩堆堆乐。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6.75pt;margin-top:0.75pt;height:36.95pt;width:186.8pt;z-index:251660288;mso-width-relative:page;mso-height-relative:page;" fillcolor="#FFFFFF [3201]" filled="t" stroked="t" coordsize="21600,21600" o:gfxdata="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O5QBf9YA&#10;AAAIAQAADwAAAAAAAAABACAAAAAiAAAAZHJzL2Rvd25yZXYueG1sUEsBAhQAFAAAAAgAh07iQP+C&#10;9YVaAgAAtw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王紫妍在玩动物数独，郭煜霖、夏天一在玩堆堆乐。</w:t>
                      </w:r>
                    </w:p>
                  </w:txbxContent>
                </v:textbox>
              </v:shape>
            </w:pict>
          </mc:Fallback>
        </mc:AlternateContent>
      </w:r>
    </w:p>
    <w:p w14:paraId="0A45D8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79F749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3335D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1981200</wp:posOffset>
                </wp:positionV>
                <wp:extent cx="2372360" cy="514985"/>
                <wp:effectExtent l="5080" t="4445" r="10160" b="1397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14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1B089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赵毓宁在玩过山车轨道，张一嘉在玩3D眼镜。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4pt;margin-top:156pt;height:40.55pt;width:186.8pt;z-index:251661312;mso-width-relative:page;mso-height-relative:page;" fillcolor="#FFFFFF [3201]" filled="t" stroked="t" coordsize="21600,21600" o:gfxdata="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RxGJGNUAAAAI&#10;AQAADwAAAAAAAAABACAAAAAiAAAAZHJzL2Rvd25yZXYueG1sUEsBAhQAFAAAAAgAh07iQImXhDZY&#10;AgAAtw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F1B089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赵毓宁在玩过山车轨道，张一嘉在玩3D眼镜。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B151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2893695</wp:posOffset>
                </wp:positionH>
                <wp:positionV relativeFrom="paragraph">
                  <wp:posOffset>8255</wp:posOffset>
                </wp:positionV>
                <wp:extent cx="2372360" cy="514985"/>
                <wp:effectExtent l="5080" t="4445" r="10160" b="1397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14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7D592F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李梓朋、肖尧在地面建构，左轶萱、张漪乐在拼搭雪花片。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7.85pt;margin-top:0.65pt;height:40.55pt;width:186.8pt;z-index:251662336;mso-width-relative:page;mso-height-relative:page;" fillcolor="#FFFFFF [3201]" filled="t" stroked="t" coordsize="21600,21600" o:gfxdata="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Dk5ky81QAAAAgB&#10;AAAPAAAAAAAAAAEAIAAAACIAAABkcnMvZG93bnJldi54bWxQSwECFAAUAAAACACHTuJAw2BqpFcC&#10;AAC5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27D592F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李梓朋、肖尧在地面建构，左轶萱、张漪乐在拼搭雪花片。</w:t>
                      </w:r>
                    </w:p>
                  </w:txbxContent>
                </v:textbox>
              </v:shape>
            </w:pict>
          </mc:Fallback>
        </mc:AlternateContent>
      </w:r>
    </w:p>
    <w:p w14:paraId="5AC59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09120A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8F471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1B02A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50DACC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79BD8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2864485</wp:posOffset>
                </wp:positionH>
                <wp:positionV relativeFrom="paragraph">
                  <wp:posOffset>1964055</wp:posOffset>
                </wp:positionV>
                <wp:extent cx="2372360" cy="474980"/>
                <wp:effectExtent l="4445" t="4445" r="10795" b="15875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74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311EC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贺健宸、张嘉宸、左轶萱在智高墙搭轨道。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5.55pt;margin-top:154.65pt;height:37.4pt;width:186.8pt;z-index:251664384;mso-width-relative:page;mso-height-relative:page;" fillcolor="#FFFFFF [3201]" filled="t" stroked="t" coordsize="21600,21600" o:gfxdata="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XmGVu&#10;2AAAAAsBAAAPAAAAAAAAAAEAIAAAACIAAABkcnMvZG93bnJldi54bWxQSwECFAAUAAAACACHTuJA&#10;dscTsloCAAC5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8311EC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贺健宸、张嘉宸、左轶萱在智高墙搭轨道。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27940</wp:posOffset>
                </wp:positionH>
                <wp:positionV relativeFrom="paragraph">
                  <wp:posOffset>1950085</wp:posOffset>
                </wp:positionV>
                <wp:extent cx="2372360" cy="250190"/>
                <wp:effectExtent l="5080" t="4445" r="10160" b="12065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2501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FAD6DA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陈艺萱、李子木在玩畅游动物园。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2pt;margin-top:153.55pt;height:19.7pt;width:186.8pt;z-index:251663360;mso-width-relative:page;mso-height-relative:page;" fillcolor="#FFFFFF [3201]" filled="t" stroked="t" coordsize="21600,21600" o:gfxdata="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D0R4NdYA&#10;AAAJAQAADwAAAAAAAAABACAAAAAiAAAAZHJzL2Rvd25yZXYueG1sUEsBAhQAFAAAAAgAh07iQPya&#10;8LlaAgAAuQ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DFAD6DA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陈艺萱、李子木在玩畅游动物园。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1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4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0E3A1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D37BB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B0C7F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24.12.20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7EE907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6E5293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</w:t>
      </w:r>
      <w:bookmarkStart w:id="0" w:name="_GoBack"/>
      <w:bookmarkEnd w:id="0"/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1.周末天气好，大家把孩子的床上用品洗晒一下，另外请枕头、被褥、园服没有做姓名标记的做好相应的标记。</w:t>
      </w:r>
    </w:p>
    <w:p w14:paraId="05516F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★2.良好的卫生习惯是健康的基础，提醒孩子勤洗头、剪指甲等。</w:t>
      </w:r>
    </w:p>
    <w:p w14:paraId="42D25B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3.冬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1A10B3"/>
    <w:rsid w:val="616E73BE"/>
    <w:rsid w:val="61E459BD"/>
    <w:rsid w:val="620B141A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909</Words>
  <Characters>924</Characters>
  <Lines>1</Lines>
  <Paragraphs>1</Paragraphs>
  <TotalTime>1</TotalTime>
  <ScaleCrop>false</ScaleCrop>
  <LinksUpToDate>false</LinksUpToDate>
  <CharactersWithSpaces>933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2024-12-22T23:47:51Z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F9D2C4F5C5104175B06D1D81DC195B80_13</vt:lpwstr>
  </property>
  <property fmtid="{D5CDD505-2E9C-101B-9397-08002B2CF9AE}" pid="5" name="commondata">
    <vt:lpwstr>eyJjb3VudCI6MiwiaGRpZCI6IjRlZDA0ZWVlNTFiN2U0MDhlODkyYzU1MjA5OWM2NWJkIiwidXNlckNvdW50IjoyfQ==</vt:lpwstr>
  </property>
</Properties>
</file>