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五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魏书宇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方张羽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顾宇浩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这些小朋友在来园时有序的摆放水杯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。冯逸凡、南羽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晞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eastAsia="zh-CN" w:bidi="ar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鞠奕鸿、魏书宇、顾宇浩等这些小朋友带来了石头、瓶子来制作鱼缸。</w:t>
      </w:r>
    </w:p>
    <w:tbl>
      <w:tblPr>
        <w:tblStyle w:val="10"/>
        <w:tblpPr w:leftFromText="180" w:rightFromText="180" w:vertAnchor="text" w:horzAnchor="page" w:tblpX="1704" w:tblpY="18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56"/>
        <w:gridCol w:w="3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2997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5" name="图片 15" descr="bd00d401328f62401858880d65cb33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bd00d401328f62401858880d65cb33c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6" name="图片 16" descr="f386ac8e059768aa2ec760cdcbe48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386ac8e059768aa2ec760cdcbe4878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7" name="图片 17" descr="e378b81806f5a567e0a1cb2352a2d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e378b81806f5a567e0a1cb2352a2ded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2997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8" name="图片 18" descr="ab5d7ff1f40d8c780510817d98af6d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ab5d7ff1f40d8c780510817d98af6d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9" name="图片 19" descr="3b767b00f2350b51d6800a11533aed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3b767b00f2350b51d6800a11533aeda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</w:tbl>
    <w:p>
      <w:pP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在今天的区域游戏中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建构区中赵天瑞和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徐佑恒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在搭建火箭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韩泽霖和朱圣庆在阅读区看书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韩泽霖在玩编故事的游戏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科探区中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庄溢和任俊晟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玩比轻重的实验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在益智区中魏书宇和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林清姝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平衡小人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表演区中杨子熠和方张羽在探索各种乐器发出的声音。</w:t>
      </w:r>
    </w:p>
    <w:tbl>
      <w:tblPr>
        <w:tblStyle w:val="10"/>
        <w:tblpPr w:leftFromText="180" w:rightFromText="180" w:vertAnchor="text" w:horzAnchor="page" w:tblpX="1413" w:tblpY="227"/>
        <w:tblOverlap w:val="never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56"/>
        <w:gridCol w:w="3256"/>
      </w:tblGrid>
      <w:tr>
        <w:trPr>
          <w:trHeight w:val="1351" w:hRule="atLeast"/>
        </w:trPr>
        <w:tc>
          <w:tcPr>
            <w:tcW w:w="321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9" name="图片 9" descr="85fb787ccb26653b1fe2875594609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5fb787ccb26653b1fe28755946096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0" name="图片 10" descr="ae503721e030eb96d82068bf2c0542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ae503721e030eb96d82068bf2c0542b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1" name="图片 11" descr="dc5c589bfd622c4a49ae99901a31f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c5c589bfd622c4a49ae99901a31f89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51" w:hRule="atLeast"/>
        </w:trPr>
        <w:tc>
          <w:tcPr>
            <w:tcW w:w="321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2" name="图片 12" descr="dba6935c5ea9a71a80109135df6d8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ba6935c5ea9a71a80109135df6d849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3" name="图片 13" descr="3d2a5ba7fe212a0c5e24fb9427d20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d2a5ba7fe212a0c5e24fb9427d202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4" name="图片 14" descr="cf3d758035f30cae7738b24dd69114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f3d758035f30cae7738b24dd69114e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tbl>
      <w:tblPr>
        <w:tblStyle w:val="10"/>
        <w:tblW w:w="98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4"/>
        <w:gridCol w:w="3284"/>
        <w:gridCol w:w="3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0" w:hRule="atLeast"/>
        </w:trPr>
        <w:tc>
          <w:tcPr>
            <w:tcW w:w="32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-1285240</wp:posOffset>
                  </wp:positionV>
                  <wp:extent cx="1901825" cy="1426210"/>
                  <wp:effectExtent l="0" t="0" r="3175" b="21590"/>
                  <wp:wrapTight wrapText="bothSides">
                    <wp:wrapPolygon>
                      <wp:start x="0" y="0"/>
                      <wp:lineTo x="0" y="21158"/>
                      <wp:lineTo x="21348" y="21158"/>
                      <wp:lineTo x="21348" y="0"/>
                      <wp:lineTo x="0" y="0"/>
                    </wp:wrapPolygon>
                  </wp:wrapTight>
                  <wp:docPr id="2" name="图片 2" descr="7da7db661d31fff1e6cfeed6110a78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da7db661d31fff1e6cfeed6110a78d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-1285240</wp:posOffset>
                  </wp:positionV>
                  <wp:extent cx="1926590" cy="1444625"/>
                  <wp:effectExtent l="0" t="0" r="3810" b="3175"/>
                  <wp:wrapTopAndBottom/>
                  <wp:docPr id="3" name="图片 3" descr="5d9bd8aafcb0acfa71a733834b649f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d9bd8aafcb0acfa71a733834b649f2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-1285240</wp:posOffset>
                  </wp:positionV>
                  <wp:extent cx="1926590" cy="1444625"/>
                  <wp:effectExtent l="0" t="0" r="3810" b="3175"/>
                  <wp:wrapTight wrapText="bothSides">
                    <wp:wrapPolygon>
                      <wp:start x="0" y="0"/>
                      <wp:lineTo x="0" y="21268"/>
                      <wp:lineTo x="21358" y="21268"/>
                      <wp:lineTo x="21358" y="0"/>
                      <wp:lineTo x="0" y="0"/>
                    </wp:wrapPolygon>
                  </wp:wrapTight>
                  <wp:docPr id="5" name="图片 5" descr="1027fa6414c12589d062159aa4081c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027fa6414c12589d062159aa4081c0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0" w:hRule="atLeast"/>
        </w:trPr>
        <w:tc>
          <w:tcPr>
            <w:tcW w:w="32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-1285240</wp:posOffset>
                  </wp:positionV>
                  <wp:extent cx="1926590" cy="1444625"/>
                  <wp:effectExtent l="0" t="0" r="3810" b="3175"/>
                  <wp:wrapTight wrapText="bothSides">
                    <wp:wrapPolygon>
                      <wp:start x="0" y="0"/>
                      <wp:lineTo x="0" y="21268"/>
                      <wp:lineTo x="21358" y="21268"/>
                      <wp:lineTo x="21358" y="0"/>
                      <wp:lineTo x="0" y="0"/>
                    </wp:wrapPolygon>
                  </wp:wrapTight>
                  <wp:docPr id="8" name="图片 8" descr="249fc140027d4bc11dcb4a55897d7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49fc140027d4bc11dcb4a55897d762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41910</wp:posOffset>
                  </wp:positionV>
                  <wp:extent cx="1926590" cy="1444625"/>
                  <wp:effectExtent l="0" t="0" r="3810" b="3175"/>
                  <wp:wrapTight wrapText="bothSides">
                    <wp:wrapPolygon>
                      <wp:start x="0" y="0"/>
                      <wp:lineTo x="0" y="21268"/>
                      <wp:lineTo x="21358" y="21268"/>
                      <wp:lineTo x="21358" y="0"/>
                      <wp:lineTo x="0" y="0"/>
                    </wp:wrapPolygon>
                  </wp:wrapTight>
                  <wp:docPr id="7" name="图片 7" descr="b35194fe45f81d70c3b484865fcaa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35194fe45f81d70c3b484865fcaa93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18415</wp:posOffset>
                  </wp:positionV>
                  <wp:extent cx="1830070" cy="1372235"/>
                  <wp:effectExtent l="0" t="0" r="24130" b="24765"/>
                  <wp:wrapNone/>
                  <wp:docPr id="6" name="图片 6" descr="373f60d55af451c5f26119095e68a9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73f60d55af451c5f26119095e68a9ec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70" cy="137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最近气温低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请大家注意防寒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防冻哦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.今天周五不上延时班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15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: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放学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，今天被子打包回家，利用周末的时间洗洗晒晒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br w:type="textWrapping"/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212090</wp:posOffset>
          </wp:positionH>
          <wp:positionV relativeFrom="page">
            <wp:posOffset>46990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3E05FD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D0BB"/>
    <w:rsid w:val="E7F9A5FD"/>
    <w:rsid w:val="E9F358C4"/>
    <w:rsid w:val="EA396856"/>
    <w:rsid w:val="EBC2CD98"/>
    <w:rsid w:val="EBEBA16B"/>
    <w:rsid w:val="ECFFC907"/>
    <w:rsid w:val="EDBB180B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AFC2ED5"/>
    <w:rsid w:val="FBB79769"/>
    <w:rsid w:val="FBC31ABB"/>
    <w:rsid w:val="FBEDD189"/>
    <w:rsid w:val="FBFCC729"/>
    <w:rsid w:val="FC79CB9D"/>
    <w:rsid w:val="FD768A22"/>
    <w:rsid w:val="FD7EA79E"/>
    <w:rsid w:val="FDDFC22F"/>
    <w:rsid w:val="FDFB2B31"/>
    <w:rsid w:val="FDFF5E44"/>
    <w:rsid w:val="FE751621"/>
    <w:rsid w:val="FEFD0C6D"/>
    <w:rsid w:val="FEFFD42C"/>
    <w:rsid w:val="FF2FB26B"/>
    <w:rsid w:val="FF47FF52"/>
    <w:rsid w:val="FFA74C52"/>
    <w:rsid w:val="FFBF6ECA"/>
    <w:rsid w:val="FFCF06E2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23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2021-04-30T11:17:00Z</dcterms:created>
  <dc:creator>yixuange</dc:creator>
  <cp:lastModifiedBy>青柠</cp:lastModifiedBy>
  <cp:lastPrinted>2023-02-23T07:53:00Z</cp:lastPrinted>
  <dcterms:modified xsi:type="dcterms:W3CDTF">2024-12-20T13:41:55Z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