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2024.12.18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动物王国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今天有4名幼儿请假，其余全部来园。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集体活动《音乐：小狗抬轿》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t xml:space="preserve"> 这是一节认知类的科学活动。世界上大约生活着150余万种动物，动物身上大都长有一条尾巴，它们的尾巴形状各异，妙用多种。如：鸟把尾巴当作飞行器。鱼把尾巴当作游泳器；牛、马把尾巴当作平衡器；鳄鱼把尾巴当作武器；松鼠把尾巴当作交际工具；狐猴把尾巴当作仓库等。这些秘密都是孩子们喜欢去探索的资源。本次活动主要利用幼儿原有的经验，从动物尾巴的作用来展开活动，引导幼儿进行分组讨论、记录，集体交流，让幼儿在互动交流中不断扩展、丰富经验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</w:rPr>
        <w:t>宗韫玉、张奕涵、王诺婉、申晓文、冯欣、谭沁、徐佳伊、章昕媛、徐筱晞、李慕妍、郑书韵、胡奕可、蒋翊晗、李璟睿、徐梓赫、许诺言、周艺天、张悦威、阴少帅、王楷博、刘锦宥、黄梓宸、吴文欣、魏锦宸、梁峻晰</w:t>
      </w:r>
      <w:r>
        <w:rPr>
          <w:rFonts w:hint="eastAsia" w:ascii="宋体" w:hAnsi="宋体" w:eastAsia="宋体" w:cs="宋体"/>
          <w:szCs w:val="21"/>
        </w:rPr>
        <w:t>喜欢探索动物尾巴的秘密，了解动物尾巴的形状和用处。</w:t>
      </w:r>
      <w:r>
        <w:rPr>
          <w:rFonts w:hint="eastAsia" w:ascii="宋体" w:hAnsi="宋体" w:eastAsia="宋体" w:cs="宋体"/>
          <w:szCs w:val="21"/>
          <w:u w:val="single"/>
        </w:rPr>
        <w:t>王若鑫、王秋瑶、杨易、</w:t>
      </w:r>
      <w:r>
        <w:rPr>
          <w:rFonts w:hint="eastAsia" w:ascii="宋体" w:hAnsi="宋体" w:eastAsia="宋体" w:cs="宋体"/>
          <w:szCs w:val="21"/>
        </w:rPr>
        <w:t>乐意与同伴一起讨论，学会互动交流并记录大家的发现。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t>。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34" name="图片 3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a2bd6b5a387fae1e112ee859f8eef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bd6b5a387fae1e112ee859f8eef7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f389f8df80da0e713f0db72ff2a0e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89f8df80da0e713f0db72ff2a0e9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bbf3130d6b85c1d6511970bdf713d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f3130d6b85c1d6511970bdf713d2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bc048e944944d751509a741305ce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c048e944944d751509a741305ce46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4b507d1a61ff7251eec60ae0676c7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b507d1a61ff7251eec60ae0676c73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413ba26b52e1a9b7e91596dd9bb22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13ba26b52e1a9b7e91596dd9bb226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14" name="图片 14" descr="a53adb89e218d71b146011663694e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53adb89e218d71b146011663694ed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6" name="图片 16" descr="346930abcf9e1468b7c9f54c1d87d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6930abcf9e1468b7c9f54c1d87d2b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2" name="图片 1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8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2" name="图片 2" descr="IMG_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8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我建构了一座楼梯，从矮到高。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弯弯的马路需要很多材料来摆放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9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4" name="图片 4" descr="IMG_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9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一起来比比看谁的棋子先排成一条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斗兽棋走棋子也需要动脑筋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5" name="图片 5" descr="IMG_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9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6" name="图片 6" descr="IMG_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9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一起来画画冬天的场景吧。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我们用蓝管和万能轴建构了长方体建筑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6" name="图片 26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0" name="图片 1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中午吃的是板栗肉末焖饭、三鲜汤！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今天大多数小朋友都光盘啦，希望梁峻晰、许诺言、章欣媛、徐梓赫、吴文欣等小朋友要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加快一些速度吃完哦！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：基本上全部的幼儿都能午睡哦。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吴、温馨提示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天气变冷，请及时关注幼儿身体情况，并及时告知班级老师</w:t>
      </w:r>
      <w:r>
        <w:rPr>
          <w:rFonts w:hint="eastAsia" w:ascii="宋体" w:hAnsi="宋体" w:eastAsia="宋体" w:cs="宋体"/>
          <w:sz w:val="21"/>
          <w:szCs w:val="21"/>
        </w:rPr>
        <w:t>！</w:t>
      </w:r>
    </w:p>
    <w:p>
      <w:pPr>
        <w:jc w:val="both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MsImhkaWQiOiJmZTY1OWIyN2VlNTNjYTgxNmUxNzY3MGQwZTYyMTJmMCIsInVzZXJDb3VudCI6MjJ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152E3635"/>
    <w:rsid w:val="16711F88"/>
    <w:rsid w:val="1D304905"/>
    <w:rsid w:val="1F6A1AB0"/>
    <w:rsid w:val="26EA6C9B"/>
    <w:rsid w:val="26F23447"/>
    <w:rsid w:val="27CC1ABA"/>
    <w:rsid w:val="27FA4F9E"/>
    <w:rsid w:val="287651B5"/>
    <w:rsid w:val="2B5B7EC1"/>
    <w:rsid w:val="339711AF"/>
    <w:rsid w:val="34FE402F"/>
    <w:rsid w:val="35AA570B"/>
    <w:rsid w:val="382B6416"/>
    <w:rsid w:val="3838457E"/>
    <w:rsid w:val="3AE2207F"/>
    <w:rsid w:val="3E306125"/>
    <w:rsid w:val="3E9E109F"/>
    <w:rsid w:val="3F143957"/>
    <w:rsid w:val="3FEE385D"/>
    <w:rsid w:val="41BB5291"/>
    <w:rsid w:val="435968D0"/>
    <w:rsid w:val="465D0193"/>
    <w:rsid w:val="471B5F8A"/>
    <w:rsid w:val="47AF4EEE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7AD679A"/>
    <w:rsid w:val="588558E1"/>
    <w:rsid w:val="5C490534"/>
    <w:rsid w:val="5D847D1F"/>
    <w:rsid w:val="60C03693"/>
    <w:rsid w:val="654F45EB"/>
    <w:rsid w:val="679F4002"/>
    <w:rsid w:val="6A3550F2"/>
    <w:rsid w:val="709779A9"/>
    <w:rsid w:val="72830C4F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633</Words>
  <Characters>643</Characters>
  <Lines>1</Lines>
  <Paragraphs>1</Paragraphs>
  <TotalTime>6</TotalTime>
  <ScaleCrop>false</ScaleCrop>
  <LinksUpToDate>false</LinksUpToDate>
  <CharactersWithSpaces>648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2024-12-18T12:55:13Z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6D6811837A5F4B9A9D4771B2CF40C77C_13</vt:lpwstr>
  </property>
</Properties>
</file>