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41219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59000" cy="1440180"/>
            <wp:effectExtent l="0" t="0" r="0" b="7620"/>
            <wp:docPr id="2" name="图片 2" descr="16891423939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42393914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474737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今天是星期四，昨日刚结束了家长会，孩子们还有些意犹未尽！他们带来了反馈表，交给老师们，然后继续摆放水杯、签到，进来自主牛奶。孩子们真的是越来越厉害啦！</w:t>
      </w:r>
    </w:p>
    <w:p w14:paraId="6640F21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今日共来园18人，2人请假。宝贝们早日归来哦！</w:t>
      </w:r>
    </w:p>
    <w:p w14:paraId="6F95F8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19_08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19_0806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219_0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19_0819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19_08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19_0813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19_08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19_0815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19_08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19_0819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19_08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19_081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FFBE81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提前做好了区域游戏计划，开启了今日的区域游戏。自然角里来了两位小姑娘，她们围着鹦鹉看了又看，还帮小乌龟、金鱼换了水；阅读区来了三位小朋友，他们一会儿看书，一会儿表演书中的内容，一会儿又讲起了故事；建构区的宝贝很有想法，桌面建构的凡凡、鸿鸿品打了战斗机、军事基地，地面建构制造了坦克、停车场，万能工匠拼搭了兰博基尼……区域中的游戏虽然不同，但孩子们的笑脸告诉我们，他们真的很开心。</w:t>
      </w:r>
    </w:p>
    <w:p w14:paraId="43590999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219_08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219_0820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219_08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19_082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19_08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19_0822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19_08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19_0829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19_09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19_092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19_09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19_0922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集体活动---第一次制作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B4B8791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尝试按照计划第一次尝试制作鱼缸。小朋友的想法各不相同，有的打算用水桶制作鱼缸，有的想用泡沫箱制作。他们按照想法分组进行制作。一组采用塑料桶，一组使用泡沫箱。宝贝们现在知道同伴间要相互帮助啦，你帮我扶一下瓶子，我帮你剪一剪，忙的不亦乐乎。</w:t>
      </w:r>
    </w:p>
    <w:p w14:paraId="57EC93E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219_10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219_1018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219_10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219_1027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219_10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219_1013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219_10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219_1016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219_1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219_1020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219_10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219_1022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579DDB37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41219_10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219_1059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1219_10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219_1058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1219_10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219_1058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1.明天我们将进行鱼缸的第二次制作，请家长们帮助孩子整理好材料，于明天早晨带来哦！谢谢配合！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26E080C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752</Words>
  <Characters>786</Characters>
  <Lines>5</Lines>
  <Paragraphs>1</Paragraphs>
  <TotalTime>170</TotalTime>
  <ScaleCrop>false</ScaleCrop>
  <LinksUpToDate>false</LinksUpToDate>
  <CharactersWithSpaces>804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2024-12-19T05:03:19Z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