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17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二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1.幼儿来园人数：应到32人，实到30人，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秦苏安、秦修诚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</w:p>
    <w:p w14:paraId="1546B4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2E9E8B9E">
      <w:pPr>
        <w:spacing w:line="32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</w:p>
    <w:p w14:paraId="6BA0A164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789AFFF5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区域活动篇</w:t>
      </w:r>
    </w:p>
    <w:p w14:paraId="16051C58">
      <w:pPr>
        <w:spacing w:line="240" w:lineRule="auto"/>
        <w:jc w:val="both"/>
        <w:rPr>
          <w:rFonts w:hint="default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CAA9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2846705</wp:posOffset>
                </wp:positionH>
                <wp:positionV relativeFrom="paragraph">
                  <wp:posOffset>24765</wp:posOffset>
                </wp:positionV>
                <wp:extent cx="2458085" cy="494030"/>
                <wp:effectExtent l="4445" t="4445" r="13970" b="9525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494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6C4AB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焦云舒、张漪乐在玩七巧板，宋恬恬、郭煜霖在玩堆堆乐。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.15pt;margin-top:1.95pt;height:38.9pt;width:193.55pt;z-index:251660288;mso-width-relative:page;mso-height-relative:page;" fillcolor="#FFFFFF [3201]" filled="t" stroked="t" coordsize="21600,21600" o:gfxdata="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Zcag9&#10;1gAAAAgBAAAPAAAAAAAAAAEAIAAAACIAAABkcnMvZG93bnJldi54bWxQSwECFAAUAAAACACHTuJA&#10;MOl5bFwCAAC3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C6C4AB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焦云舒、张漪乐在玩七巧板，宋恬恬、郭煜霖在玩堆堆乐。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10795</wp:posOffset>
                </wp:positionH>
                <wp:positionV relativeFrom="paragraph">
                  <wp:posOffset>16510</wp:posOffset>
                </wp:positionV>
                <wp:extent cx="2458085" cy="512445"/>
                <wp:effectExtent l="4445" t="4445" r="13970" b="1651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3635" y="7848600"/>
                          <a:ext cx="245808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3DE8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夏天一、张一嘉、肖尧在搭雪花片，罗景宸、李子木在地面建构。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85pt;margin-top:1.3pt;height:40.35pt;width:193.55pt;z-index:251659264;mso-width-relative:page;mso-height-relative:page;" fillcolor="#FFFFFF [3201]" filled="t" stroked="t" coordsize="21600,21600" o:gfxdata="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E&#10;+Kfy0gAAAAYBAAAPAAAAAAAAAAEAIAAAACIAAABkcnMvZG93bnJldi54bWxQSwECFAAUAAAACACH&#10;TuJAfQ+y8GMCAADDBAAADgAAAAAAAAABACAAAAAhAQAAZHJzL2Uyb0RvYy54bWxQSwUGAAAAAAYA&#10;BgBZAQAA9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3F3DE8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夏天一、张一嘉、肖尧在搭雪花片，罗景宸、李子木在地面建构。</w:t>
                      </w:r>
                    </w:p>
                  </w:txbxContent>
                </v:textbox>
              </v:shape>
            </w:pict>
          </mc:Fallback>
        </mc:AlternateContent>
      </w:r>
    </w:p>
    <w:p w14:paraId="47A38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51AB3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42F54B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2864485</wp:posOffset>
                </wp:positionH>
                <wp:positionV relativeFrom="paragraph">
                  <wp:posOffset>1978025</wp:posOffset>
                </wp:positionV>
                <wp:extent cx="2458085" cy="467360"/>
                <wp:effectExtent l="4445" t="4445" r="13970" b="1079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467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0567B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杨佳伊、王紫妍、贺健宸在智高墙搭轨道。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55pt;margin-top:155.75pt;height:36.8pt;width:193.55pt;z-index:251662336;mso-width-relative:page;mso-height-relative:page;" fillcolor="#FFFFFF [3201]" filled="t" stroked="t" coordsize="21600,21600" o:gfxdata="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9Gt6P&#10;1wAAAAsBAAAPAAAAAAAAAAEAIAAAACIAAABkcnMvZG93bnJldi54bWxQSwECFAAUAAAACACHTuJA&#10;IrNKs1sCAAC5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0567B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杨佳伊、王紫妍、贺健宸在智高墙搭轨道。</w:t>
                      </w:r>
                    </w:p>
                  </w:txbxContent>
                </v:textbox>
              </v:shape>
            </w:pict>
          </mc:Fallback>
        </mc:AlternateContent>
      </w:r>
    </w:p>
    <w:p w14:paraId="7F4F2F3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635</wp:posOffset>
                </wp:positionV>
                <wp:extent cx="2458085" cy="530225"/>
                <wp:effectExtent l="4445" t="4445" r="13970" b="1143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53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682E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赵毓宁在玩过山车游戏，李伊一在玩色素游戏。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45pt;margin-top:0.05pt;height:41.75pt;width:193.55pt;z-index:251661312;mso-width-relative:page;mso-height-relative:page;" fillcolor="#FFFFFF [3201]" filled="t" stroked="t" coordsize="21600,21600" o:gfxdata="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MZG1/TTAAAABgEA&#10;AA8AAAAAAAAAAQAgAAAAIgAAAGRycy9kb3ducmV2LnhtbFBLAQIUABQAAAAIAIdO4kB12EncWAIA&#10;ALcEAAAOAAAAAAAAAAEAIAAAACI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B682E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赵毓宁在玩过山车游戏，李伊一在玩色素游戏。</w:t>
                      </w:r>
                    </w:p>
                  </w:txbxContent>
                </v:textbox>
              </v:shape>
            </w:pict>
          </mc:Fallback>
        </mc:AlternateContent>
      </w:r>
    </w:p>
    <w:p w14:paraId="419914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</w:pPr>
    </w:p>
    <w:p w14:paraId="1F9520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1AFAF9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6BE43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232CABB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ind w:firstLine="480" w:firstLineChars="2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</w:p>
    <w:p w14:paraId="08438D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2813685</wp:posOffset>
                </wp:positionH>
                <wp:positionV relativeFrom="paragraph">
                  <wp:posOffset>1974215</wp:posOffset>
                </wp:positionV>
                <wp:extent cx="2458085" cy="282575"/>
                <wp:effectExtent l="4445" t="4445" r="13970" b="508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282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CBBDA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邵崔钰、罗景宸在搭雪花片。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1.55pt;margin-top:155.45pt;height:22.25pt;width:193.55pt;z-index:251664384;mso-width-relative:page;mso-height-relative:page;" fillcolor="#FFFFFF [3201]" filled="t" stroked="t" coordsize="21600,21600" o:gfxdata="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QlshbNgA&#10;AAALAQAADwAAAAAAAAABACAAAAAiAAAAZHJzL2Rvd25yZXYueG1sUEsBAhQAFAAAAAgAh07iQEPt&#10;HJJYAgAAuQQAAA4AAAAAAAAAAQAgAAAAJw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CBBDA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邵崔钰、罗景宸在搭雪花片。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1967865</wp:posOffset>
                </wp:positionV>
                <wp:extent cx="2458085" cy="282575"/>
                <wp:effectExtent l="4445" t="4445" r="13970" b="508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085" cy="282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03084A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徐亿涵、左轶萱在唱歌。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45pt;margin-top:154.95pt;height:22.25pt;width:193.55pt;z-index:251663360;mso-width-relative:page;mso-height-relative:page;" fillcolor="#FFFFFF [3201]" filled="t" stroked="t" coordsize="21600,21600" o:gfxdata="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Bx37A3XAAAA&#10;CgEAAA8AAAAAAAAAAQAgAAAAIgAAAGRycy9kb3ducmV2LnhtbFBLAQIUABQAAAAIAIdO4kCPnBFw&#10;VwIAALk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703084A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徐亿涵、左轶萱在唱歌。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7433D1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24.12.17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  <w:bookmarkStart w:id="0" w:name="_GoBack"/>
            <w:bookmarkEnd w:id="0"/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2E61E83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★各位家长，秋冬季是传染病的高发时期，请大家及时关注幼儿身体状况，有不适情况及时告知班级老师哦！</w:t>
      </w:r>
    </w:p>
    <w:p w14:paraId="42D25B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BEA1021"/>
    <w:rsid w:val="5C0B242B"/>
    <w:rsid w:val="5C0C6AB2"/>
    <w:rsid w:val="5C592653"/>
    <w:rsid w:val="5C8A6B4B"/>
    <w:rsid w:val="5CEE7D8C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1A10B3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599</Words>
  <Characters>613</Characters>
  <Lines>1</Lines>
  <Paragraphs>1</Paragraphs>
  <TotalTime>9</TotalTime>
  <ScaleCrop>false</ScaleCrop>
  <LinksUpToDate>false</LinksUpToDate>
  <CharactersWithSpaces>644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2024-12-17T06:03:58Z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D50028A7BC4142BE9BB047C9BE51E8C8_13</vt:lpwstr>
  </property>
  <property fmtid="{D5CDD505-2E9C-101B-9397-08002B2CF9AE}" pid="5" name="commondata">
    <vt:lpwstr>eyJjb3VudCI6MiwiaGRpZCI6IjRlZDA0ZWVlNTFiN2U0MDhlODkyYzU1MjA5OWM2NWJkIiwidXNlckNvdW50IjoyfQ==</vt:lpwstr>
  </property>
</Properties>
</file>