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59000" cy="1440180"/>
            <wp:effectExtent l="0" t="0" r="0" b="7620"/>
            <wp:docPr id="2" name="图片 2" descr="168914239391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42393914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3474737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星期二的早晨天气晴好、阳光明媚，孩子们踏着欢快地脚步来到了幼儿园，他们已经熟悉了一日流程，一来就主动整理水杯、签到，很厉害呢！</w:t>
      </w:r>
    </w:p>
    <w:p w14:paraId="6640F21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今天共来园18人，2人请假。期待宝贝们早日归来哦！</w:t>
      </w:r>
    </w:p>
    <w:p w14:paraId="6F95F89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17_08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17_0818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17_08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17_081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17_08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17_0812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17_08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17_0811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17_08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17_0810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17_08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17_0822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53F8">
      <w:pPr>
        <w:ind w:firstLine="720" w:firstLineChars="20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0862F3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早点结束后，孩子们做好了区域游戏计划，纷纷开启了今日的区域游戏。最先迎来小朋友的是万能工匠，宝贝们进去后就开始了今天的创作，车子、房子在他们手中一点点呈现；地面建构也是男孩子们的最爱，不一会儿就有宝贝进入，开始了今天的建构；科探区的重力游戏也是孩子们的心头好，比较动物的重量，尝试平衡等。区域中的游戏内容不同，但孩子们从中感受到了快乐，也在游戏中自我成长。</w:t>
      </w:r>
    </w:p>
    <w:p w14:paraId="5FFBE81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17_08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17_082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17_08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17_0823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17_08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17_0824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集体活动---我的计划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B4B879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孩子们利用周末的时间和爸爸妈妈们了解了各种各样的鱼，也搜集了一些关于鱼类生活环境、鱼缸的品种等资料。今天孩子们根据自己的经验尝试计划设计属于自己的鱼缸。有的小朋友想用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  <w:t>kt板制作，有的小朋友想用玻璃，也有的小朋友提出了轮胎、防水布等多种方法。小朋友们将自己的想法纷纷记录了下来，也开始了自己的尝试。</w:t>
      </w:r>
    </w:p>
    <w:p w14:paraId="57EC93E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B32E01188CD72CE829264E28D7EC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32E01188CD72CE829264E28D7EC55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BEA74E6CDA75DC0B97D242BB55C2D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EA74E6CDA75DC0B97D242BB55C2DFB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C4F6E0C57EA20BB6388EE44B94F2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4F6E0C57EA20BB6388EE44B94F231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747520" cy="1440180"/>
            <wp:effectExtent l="0" t="0" r="5080" b="7620"/>
            <wp:docPr id="16" name="图片 16" descr="51A3E137E19D2A929A2026E30E8E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1A3E137E19D2A929A2026E30E8E26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3D538C1A7C17773FEAE4151738A3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D538C1A7C17773FEAE4151738A3F0C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1AE7481C0D7001BEB8DA2ECA8FBF6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AE7481C0D7001BEB8DA2ECA8FBF65C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579DDB37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 w14:paraId="25F3D1B9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F7069DE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1.各位家长好！友情提醒：明天12月18日（周三）上午8：10举办家长半日开放活动，诚邀您参加！（爸爸或妈妈其中一位家长哦～）期待你们的到来！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26E080C"/>
    <w:rsid w:val="33296E30"/>
    <w:rsid w:val="33AD715A"/>
    <w:rsid w:val="34045C56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D42893"/>
    <w:rsid w:val="37F9BC48"/>
    <w:rsid w:val="38FD6262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7033D94"/>
    <w:rsid w:val="67A0736B"/>
    <w:rsid w:val="67BB3189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870</Words>
  <Characters>900</Characters>
  <Lines>5</Lines>
  <Paragraphs>1</Paragraphs>
  <TotalTime>30</TotalTime>
  <ScaleCrop>false</ScaleCrop>
  <LinksUpToDate>false</LinksUpToDate>
  <CharactersWithSpaces>952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2024-12-17T06:12:57Z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