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2024.12.17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动物王国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今天有7名幼儿请假，其余全部来园。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集体活动《音乐：小狗抬轿》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lang w:val="en-US" w:eastAsia="zh-CN"/>
        </w:rPr>
        <w:t xml:space="preserve"> 这是一节歌唱类音乐活动。《小狗抬轿》是一首四二拍的歌曲，整首歌曲诙谐、幽默，歌词朗朗上口，具有一定的故事性、情节性。歌曲由两部分组成，第一部分又分为两大段，节奏欢快、活泼，易于激发幼儿学习兴趣。本次活动通过让幼儿倾听音乐，感受歌曲诙谐、幽默的情趣，在理解歌曲的基础上学唱歌曲，用简单的肢体动作表现歌曲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刘锦宥、黄梓宸、吴文欣、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能</w:t>
      </w:r>
      <w:r>
        <w:rPr>
          <w:rFonts w:hint="eastAsia" w:ascii="宋体" w:hAnsi="宋体" w:eastAsia="宋体" w:cs="宋体"/>
          <w:szCs w:val="21"/>
        </w:rPr>
        <w:t>感知歌曲的旋律歌词内容，体验歌曲诙谐、幽默的情趣。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魏锦宸、梁峻晰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能</w:t>
      </w:r>
      <w:r>
        <w:rPr>
          <w:rFonts w:hint="eastAsia" w:ascii="宋体" w:hAnsi="宋体" w:eastAsia="宋体" w:cs="宋体"/>
          <w:szCs w:val="21"/>
        </w:rPr>
        <w:t>理解歌词学唱歌曲，能用简单的肢体动作表现歌曲。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lang w:val="en-US" w:eastAsia="zh-CN"/>
        </w:rPr>
        <w:t>。</w:t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34" name="图片 3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0e40d75f782dd94923a32ff095ff4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e40d75f782dd94923a32ff095ff4a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560675b25c30c6b704a2a131c4b78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60675b25c30c6b704a2a131c4b783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2" name="图片 1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9" name="图片 19" descr="03d1ffe6822046f52cdc4f0d7680d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3d1ffe6822046f52cdc4f0d7680d0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da081c287917db94b52dd8fd5f9209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a081c287917db94b52dd8fd5f9209e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让我来给树木浇水吧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开心果也可以变出漂亮的花哦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1" name="图片 21" descr="0e06c8d356b630e0c0d65efbb90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e06c8d356b630e0c0d65efbb90004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b81c8088b489cde4cf63283f9634f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81c8088b489cde4cf63283f9634f8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华容道是我的最爱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一起来进行斗兽棋游戏吧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7f57cfdbc0214504540219a55c4f44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f57cfdbc0214504540219a55c4f44c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6935d9f68375ad168cd94ab944130b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935d9f68375ad168cd94ab944130b2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来看看这里面有多少张牌可以凑成十呢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让我来介绍一下这两种剪刀的使用方法吧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今天我们在后操场进行跳绳练习，孩子们排成一排，努力的练习着，为之后的运动节做准备。真是太棒了！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6" name="图片 26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6d2d6f6cdc9e688b887e1af42ccab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d2d6f6cdc9e688b887e1af42ccab7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e3ac2bced3af95810ad083cda219e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3ac2bced3af95810ad083cda219ef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6" name="图片 16" descr="b8b5e7b0660c3de29ea76dd590b5d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8b5e7b0660c3de29ea76dd590b5dbf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0" name="图片 1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中午吃的是红薯饭、花菜炒虾仁、红烧肉片炖鹌鹑蛋、菠菜汤！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今天大多数小朋友都光盘啦，希望王秋瑶、章欣媛等小朋友要多吃蔬菜哦，天气变冷，也要加快一些速度吃完哦！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：基本上全部的幼儿都能午睡哦。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天气变冷，请及时关注幼儿身体情况，并及时告知班级老师</w:t>
      </w:r>
      <w:r>
        <w:rPr>
          <w:rFonts w:hint="eastAsia" w:ascii="宋体" w:hAnsi="宋体" w:eastAsia="宋体" w:cs="宋体"/>
          <w:sz w:val="21"/>
          <w:szCs w:val="21"/>
        </w:rPr>
        <w:t>！</w:t>
      </w:r>
    </w:p>
    <w:p>
      <w:pPr>
        <w:jc w:val="both"/>
        <w:rPr>
          <w:rFonts w:ascii="宋体" w:hAnsi="宋体" w:eastAsia="宋体" w:cs="宋体"/>
          <w:sz w:val="21"/>
          <w:szCs w:val="21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IsImhkaWQiOiJmZTY1OWIyN2VlNTNjYTgxNmUxNzY3MGQwZTYyMTJmMCIsInVzZXJDb3VudCI6MjF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152E3635"/>
    <w:rsid w:val="1D304905"/>
    <w:rsid w:val="1F6A1AB0"/>
    <w:rsid w:val="26EA6C9B"/>
    <w:rsid w:val="26F23447"/>
    <w:rsid w:val="27CC1ABA"/>
    <w:rsid w:val="27FA4F9E"/>
    <w:rsid w:val="287651B5"/>
    <w:rsid w:val="2B5B7EC1"/>
    <w:rsid w:val="339711AF"/>
    <w:rsid w:val="34FE402F"/>
    <w:rsid w:val="35AA570B"/>
    <w:rsid w:val="382B6416"/>
    <w:rsid w:val="3838457E"/>
    <w:rsid w:val="3AE2207F"/>
    <w:rsid w:val="3E306125"/>
    <w:rsid w:val="3E9E109F"/>
    <w:rsid w:val="3F143957"/>
    <w:rsid w:val="3FEE385D"/>
    <w:rsid w:val="41BB5291"/>
    <w:rsid w:val="435968D0"/>
    <w:rsid w:val="465D0193"/>
    <w:rsid w:val="471B5F8A"/>
    <w:rsid w:val="47AF4EEE"/>
    <w:rsid w:val="47E809DE"/>
    <w:rsid w:val="48185562"/>
    <w:rsid w:val="484715F8"/>
    <w:rsid w:val="4D412856"/>
    <w:rsid w:val="4D9670BD"/>
    <w:rsid w:val="4F543A9C"/>
    <w:rsid w:val="52D367DA"/>
    <w:rsid w:val="545437F9"/>
    <w:rsid w:val="55674105"/>
    <w:rsid w:val="55F0489E"/>
    <w:rsid w:val="57AD679A"/>
    <w:rsid w:val="588558E1"/>
    <w:rsid w:val="5C490534"/>
    <w:rsid w:val="5D847D1F"/>
    <w:rsid w:val="60C03693"/>
    <w:rsid w:val="654F45EB"/>
    <w:rsid w:val="679F4002"/>
    <w:rsid w:val="6A3550F2"/>
    <w:rsid w:val="709779A9"/>
    <w:rsid w:val="72830C4F"/>
    <w:rsid w:val="74A76BEC"/>
    <w:rsid w:val="74FA30DF"/>
    <w:rsid w:val="757852B2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718</Words>
  <Characters>728</Characters>
  <Lines>1</Lines>
  <Paragraphs>1</Paragraphs>
  <TotalTime>11</TotalTime>
  <ScaleCrop>false</ScaleCrop>
  <LinksUpToDate>false</LinksUpToDate>
  <CharactersWithSpaces>732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2024-12-17T12:38:46Z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AD689F39BD464EE3AA7E84C48E33717F_13</vt:lpwstr>
  </property>
</Properties>
</file>