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81AA3E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9106535</wp:posOffset>
                </wp:positionV>
                <wp:extent cx="2045335" cy="9144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64505" y="9258935"/>
                          <a:ext cx="20453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F4FD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新龙湖小六班</w:t>
                            </w:r>
                          </w:p>
                          <w:p w14:paraId="4C6EEB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1120" w:firstLineChars="400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2024.12.5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15pt;margin-top:717.05pt;height:72pt;width:161.05pt;z-index:251676672;mso-width-relative:page;mso-height-relative:page;" filled="f" stroked="f" coordsize="21600,21600" o:gfxdata="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x42jLeAAAADgEAAA8AAAAA&#10;AAAAAQAgAAAAIgAAAGRycy9kb3ducmV2LnhtbFBLAQIUABQAAAAIAIdO4kC8GYtBRwIAAHIEAAAO&#10;AAAAAAAAAAEAIAAAAC0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6F4F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新龙湖小六班</w:t>
                      </w:r>
                    </w:p>
                    <w:p w14:paraId="4C6EEB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1120" w:firstLineChars="400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2024.12.5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7667625</wp:posOffset>
                </wp:positionV>
                <wp:extent cx="6412865" cy="1701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4905" y="7693025"/>
                          <a:ext cx="6412865" cy="170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6CAB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温馨提示：</w:t>
                            </w:r>
                          </w:p>
                          <w:p w14:paraId="465A7DE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1.请家长们安排好手头的工作，准时参加活动，每个家庭请一位</w:t>
                            </w:r>
                          </w:p>
                          <w:p w14:paraId="1FC3433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爸爸或者妈妈前来参加！</w:t>
                            </w:r>
                          </w:p>
                          <w:p w14:paraId="6849442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2.请大家绿色出行，按照规定摆放好车辆。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15pt;margin-top:603.75pt;height:134pt;width:504.95pt;z-index:251675648;mso-width-relative:page;mso-height-relative:page;" filled="f" stroked="f" coordsize="21600,21600" o:gfxdata="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kZm8bcAAAADgEAAA8AAAAA&#10;AAAAAQAgAAAAIgAAAGRycy9kb3ducmV2LnhtbFBLAQIUABQAAAAIAIdO4kAZ7gCGSQIAAHM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B6CA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温馨提示：</w:t>
                      </w:r>
                    </w:p>
                    <w:p w14:paraId="465A7D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1.请家长们安排好手头的工作，准时参加活动，每个家庭请一位</w:t>
                      </w:r>
                    </w:p>
                    <w:p w14:paraId="1FC3433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爸爸或者妈妈前来参加！</w:t>
                      </w:r>
                    </w:p>
                    <w:p w14:paraId="6849442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2.请大家绿色出行，按照规定摆放好车辆。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4230370</wp:posOffset>
                </wp:positionV>
                <wp:extent cx="6038215" cy="35375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353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DFF96">
                            <w:pPr>
                              <w:rPr>
                                <w:rFonts w:hint="eastAsia" w:ascii="微软雅黑" w:hAnsi="微软雅黑" w:eastAsia="微软雅黑" w:cs="微软雅黑"/>
                                <w:color w:val="70BED4"/>
                                <w:sz w:val="36"/>
                                <w:szCs w:val="44"/>
                                <w:u w:val="none"/>
                                <w:lang w:val="en-US" w:eastAsia="zh-CN"/>
                              </w:rPr>
                            </w:pPr>
                          </w:p>
                          <w:p w14:paraId="56C0C88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活动主题：半日相约 遇见美好</w:t>
                            </w:r>
                          </w:p>
                          <w:p w14:paraId="549613F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活动时间：2024年12月10日13:20</w:t>
                            </w:r>
                          </w:p>
                          <w:p w14:paraId="3753545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84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8"/>
                                <w:szCs w:val="28"/>
                                <w:lang w:val="en-US" w:eastAsia="zh-CN"/>
                              </w:rPr>
                              <w:t>活动流程：</w:t>
                            </w:r>
                          </w:p>
                          <w:p w14:paraId="4CC0B4D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20" w:lineRule="auto"/>
                              <w:ind w:firstLine="720" w:firstLineChars="300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tbl>
                            <w:tblPr>
                              <w:tblStyle w:val="4"/>
                              <w:tblW w:w="7620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421"/>
                              <w:gridCol w:w="1875"/>
                              <w:gridCol w:w="3324"/>
                            </w:tblGrid>
                            <w:tr w14:paraId="28B734FC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5" w:hRule="atLeast"/>
                                <w:jc w:val="center"/>
                              </w:trPr>
                              <w:tc>
                                <w:tcPr>
                                  <w:tcW w:w="242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19EECC5D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时间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6E7A965C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活动地点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432AE5DE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p>
                              </w:tc>
                            </w:tr>
                            <w:tr w14:paraId="4A2C23C5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3" w:hRule="atLeast"/>
                                <w:jc w:val="center"/>
                              </w:trPr>
                              <w:tc>
                                <w:tcPr>
                                  <w:tcW w:w="242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78A6AE64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13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14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5A2FACAC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新龙湖科探室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2638B366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讲座+家园交流</w:t>
                                  </w:r>
                                </w:p>
                              </w:tc>
                            </w:tr>
                            <w:tr w14:paraId="55C63DE8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64" w:hRule="atLeast"/>
                                <w:jc w:val="center"/>
                              </w:trPr>
                              <w:tc>
                                <w:tcPr>
                                  <w:tcW w:w="242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540A6C46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14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20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---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15:00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vMerge w:val="restart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20705ED2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新龙湖小六班教室</w:t>
                                  </w:r>
                                </w:p>
                              </w:tc>
                              <w:tc>
                                <w:tcPr>
                                  <w:tcW w:w="332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039B217B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幼儿点心+亲子阅读</w:t>
                                  </w:r>
                                </w:p>
                              </w:tc>
                            </w:tr>
                            <w:tr w14:paraId="394484EE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49" w:hRule="atLeast"/>
                                <w:jc w:val="center"/>
                              </w:trPr>
                              <w:tc>
                                <w:tcPr>
                                  <w:tcW w:w="242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4AF92D0D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:00---1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4A41D196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447EA8ED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自理能力展示</w:t>
                                  </w:r>
                                </w:p>
                              </w:tc>
                            </w:tr>
                            <w:tr w14:paraId="086A5326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30" w:hRule="atLeast"/>
                                <w:jc w:val="center"/>
                              </w:trPr>
                              <w:tc>
                                <w:tcPr>
                                  <w:tcW w:w="2421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1E9E100A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40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---1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75" w:type="dxa"/>
                                  <w:vMerge w:val="continue"/>
                                  <w:tcBorders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28270EBF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4" w:type="dxa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 w14:paraId="512A10BD">
                                  <w:pPr>
                                    <w:spacing w:line="60" w:lineRule="atLeast"/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bCs/>
                                      <w:color w:val="auto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亲子制作：幸福树</w:t>
                                  </w:r>
                                </w:p>
                              </w:tc>
                            </w:tr>
                          </w:tbl>
                          <w:p w14:paraId="1939B710">
                            <w:pPr>
                              <w:jc w:val="both"/>
                              <w:rPr>
                                <w:rFonts w:hint="default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927F215">
                            <w:pPr>
                              <w:jc w:val="both"/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4pt;margin-top:333.1pt;height:278.55pt;width:475.45pt;z-index:251674624;mso-width-relative:page;mso-height-relative:page;" filled="f" stroked="f" coordsize="21600,21600" o:gfxdata="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SNHmXcAAAADQEAAA8AAAAAAAAAAQAgAAAAIgAA&#10;AGRycy9kb3ducmV2LnhtbFBLAQIUABQAAAAIAIdO4kBMEc4S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4DFF96">
                      <w:pPr>
                        <w:rPr>
                          <w:rFonts w:hint="eastAsia" w:ascii="微软雅黑" w:hAnsi="微软雅黑" w:eastAsia="微软雅黑" w:cs="微软雅黑"/>
                          <w:color w:val="70BED4"/>
                          <w:sz w:val="36"/>
                          <w:szCs w:val="44"/>
                          <w:u w:val="none"/>
                          <w:lang w:val="en-US" w:eastAsia="zh-CN"/>
                        </w:rPr>
                      </w:pPr>
                    </w:p>
                    <w:p w14:paraId="56C0C88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活动主题：半日相约 遇见美好</w:t>
                      </w:r>
                    </w:p>
                    <w:p w14:paraId="549613F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活动时间：2024年12月10日13:20</w:t>
                      </w:r>
                    </w:p>
                    <w:p w14:paraId="3753545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84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8"/>
                          <w:szCs w:val="28"/>
                          <w:lang w:val="en-US" w:eastAsia="zh-CN"/>
                        </w:rPr>
                        <w:t>活动流程：</w:t>
                      </w:r>
                    </w:p>
                    <w:p w14:paraId="4CC0B4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overflowPunct/>
                        <w:topLinePunct w:val="0"/>
                        <w:bidi w:val="0"/>
                        <w:adjustRightInd/>
                        <w:snapToGrid/>
                        <w:spacing w:line="120" w:lineRule="auto"/>
                        <w:ind w:firstLine="720" w:firstLineChars="300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color w:val="auto"/>
                          <w:sz w:val="24"/>
                          <w:szCs w:val="24"/>
                          <w:lang w:val="en-US" w:eastAsia="zh-CN"/>
                        </w:rPr>
                      </w:pPr>
                    </w:p>
                    <w:tbl>
                      <w:tblPr>
                        <w:tblStyle w:val="4"/>
                        <w:tblW w:w="7620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421"/>
                        <w:gridCol w:w="1875"/>
                        <w:gridCol w:w="3324"/>
                      </w:tblGrid>
                      <w:tr w14:paraId="28B734FC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5" w:hRule="atLeast"/>
                          <w:jc w:val="center"/>
                        </w:trPr>
                        <w:tc>
                          <w:tcPr>
                            <w:tcW w:w="242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19EECC5D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时间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6E7A965C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活动地点</w:t>
                            </w:r>
                          </w:p>
                        </w:tc>
                        <w:tc>
                          <w:tcPr>
                            <w:tcW w:w="332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432AE5DE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内容</w:t>
                            </w:r>
                          </w:p>
                        </w:tc>
                      </w:tr>
                      <w:tr w14:paraId="4A2C23C5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3" w:hRule="atLeast"/>
                          <w:jc w:val="center"/>
                        </w:trPr>
                        <w:tc>
                          <w:tcPr>
                            <w:tcW w:w="242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78A6AE64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13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---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75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5A2FACAC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新龙湖科探室</w:t>
                            </w:r>
                          </w:p>
                        </w:tc>
                        <w:tc>
                          <w:tcPr>
                            <w:tcW w:w="332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2638B366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讲座+家园交流</w:t>
                            </w:r>
                          </w:p>
                        </w:tc>
                      </w:tr>
                      <w:tr w14:paraId="55C63DE8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64" w:hRule="atLeast"/>
                          <w:jc w:val="center"/>
                        </w:trPr>
                        <w:tc>
                          <w:tcPr>
                            <w:tcW w:w="242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540A6C46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---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15:00</w:t>
                            </w:r>
                          </w:p>
                        </w:tc>
                        <w:tc>
                          <w:tcPr>
                            <w:tcW w:w="1875" w:type="dxa"/>
                            <w:vMerge w:val="restart"/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20705ED2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新龙湖小六班教室</w:t>
                            </w:r>
                          </w:p>
                        </w:tc>
                        <w:tc>
                          <w:tcPr>
                            <w:tcW w:w="332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039B217B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幼儿点心+亲子阅读</w:t>
                            </w:r>
                          </w:p>
                        </w:tc>
                      </w:tr>
                      <w:tr w14:paraId="394484EE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49" w:hRule="atLeast"/>
                          <w:jc w:val="center"/>
                        </w:trPr>
                        <w:tc>
                          <w:tcPr>
                            <w:tcW w:w="242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4AF92D0D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:00---1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875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4A41D196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32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447EA8ED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自理能力展示</w:t>
                            </w:r>
                          </w:p>
                        </w:tc>
                      </w:tr>
                      <w:tr w14:paraId="086A5326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30" w:hRule="atLeast"/>
                          <w:jc w:val="center"/>
                        </w:trPr>
                        <w:tc>
                          <w:tcPr>
                            <w:tcW w:w="2421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1E9E100A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40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---1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75" w:type="dxa"/>
                            <w:vMerge w:val="continue"/>
                            <w:tcBorders>
                              <w:left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28270EBF">
                            <w:pPr>
                              <w:spacing w:line="60" w:lineRule="atLeast"/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324" w:type="dxa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 w14:paraId="512A10BD">
                            <w:pPr>
                              <w:spacing w:line="60" w:lineRule="atLeast"/>
                              <w:jc w:val="center"/>
                              <w:rPr>
                                <w:rFonts w:hint="default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auto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亲子制作：幸福树</w:t>
                            </w:r>
                          </w:p>
                        </w:tc>
                      </w:tr>
                    </w:tbl>
                    <w:p w14:paraId="1939B710">
                      <w:pPr>
                        <w:jc w:val="both"/>
                        <w:rPr>
                          <w:rFonts w:hint="default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  <w:p w14:paraId="1927F215">
                      <w:pPr>
                        <w:jc w:val="both"/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2555875</wp:posOffset>
                </wp:positionV>
                <wp:extent cx="3218815" cy="20897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971925"/>
                          <a:ext cx="3218815" cy="208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0816B">
                            <w:pPr>
                              <w:rPr>
                                <w:rFonts w:hint="eastAsia" w:ascii="微软雅黑" w:hAnsi="微软雅黑" w:eastAsia="微软雅黑" w:cs="微软雅黑"/>
                                <w:color w:val="70BED4"/>
                                <w:sz w:val="36"/>
                                <w:szCs w:val="44"/>
                                <w:u w:val="none"/>
                                <w:lang w:val="en-US" w:eastAsia="zh-CN"/>
                              </w:rPr>
                            </w:pPr>
                          </w:p>
                          <w:p w14:paraId="7C3E119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atLeast"/>
                              <w:jc w:val="center"/>
                              <w:textAlignment w:val="auto"/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成长是永恒的主题</w:t>
                            </w:r>
                          </w:p>
                          <w:p w14:paraId="1473B36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atLeast"/>
                              <w:jc w:val="center"/>
                              <w:textAlignment w:val="auto"/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携手是温暖的篇章</w:t>
                            </w:r>
                          </w:p>
                          <w:p w14:paraId="00A968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atLeast"/>
                              <w:jc w:val="center"/>
                              <w:textAlignment w:val="auto"/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2024.12.10宝贝们入园100天啦！</w:t>
                            </w:r>
                          </w:p>
                          <w:p w14:paraId="5C28A50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atLeast"/>
                              <w:jc w:val="center"/>
                              <w:textAlignment w:val="auto"/>
                              <w:rPr>
                                <w:rFonts w:hint="default" w:ascii="站酷小薇LOGO体" w:hAnsi="站酷小薇LOGO体" w:eastAsia="站酷小薇LOGO体" w:cs="站酷小薇LOGO体"/>
                                <w:color w:val="9DC3E6" w:themeColor="accent1" w:themeTint="99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9DC3E6" w:themeColor="accent1" w:themeTint="99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让我们共同奔赴爱的半日之约～</w:t>
                            </w:r>
                          </w:p>
                          <w:p w14:paraId="14E216A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70BED4"/>
                                <w:sz w:val="36"/>
                                <w:szCs w:val="44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1pt;margin-top:201.25pt;height:164.55pt;width:253.45pt;z-index:251673600;mso-width-relative:page;mso-height-relative:page;" filled="f" stroked="f" coordsize="21600,21600" o:gfxdata="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s3sV90AAAALAQAADwAA&#10;AAAAAAABACAAAAAiAAAAZHJzL2Rvd25yZXYueG1sUEsBAhQAFAAAAAgAh07iQKAjowV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40816B">
                      <w:pPr>
                        <w:rPr>
                          <w:rFonts w:hint="eastAsia" w:ascii="微软雅黑" w:hAnsi="微软雅黑" w:eastAsia="微软雅黑" w:cs="微软雅黑"/>
                          <w:color w:val="70BED4"/>
                          <w:sz w:val="36"/>
                          <w:szCs w:val="44"/>
                          <w:u w:val="none"/>
                          <w:lang w:val="en-US" w:eastAsia="zh-CN"/>
                        </w:rPr>
                      </w:pPr>
                    </w:p>
                    <w:p w14:paraId="7C3E119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atLeast"/>
                        <w:jc w:val="center"/>
                        <w:textAlignment w:val="auto"/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成长是永恒的主题</w:t>
                      </w:r>
                    </w:p>
                    <w:p w14:paraId="1473B36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atLeast"/>
                        <w:jc w:val="center"/>
                        <w:textAlignment w:val="auto"/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携手是温暖的篇章</w:t>
                      </w:r>
                    </w:p>
                    <w:p w14:paraId="00A968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atLeast"/>
                        <w:jc w:val="center"/>
                        <w:textAlignment w:val="auto"/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2024.12.10宝贝们入园100天啦！</w:t>
                      </w:r>
                    </w:p>
                    <w:p w14:paraId="5C28A5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atLeast"/>
                        <w:jc w:val="center"/>
                        <w:textAlignment w:val="auto"/>
                        <w:rPr>
                          <w:rFonts w:hint="default" w:ascii="站酷小薇LOGO体" w:hAnsi="站酷小薇LOGO体" w:eastAsia="站酷小薇LOGO体" w:cs="站酷小薇LOGO体"/>
                          <w:color w:val="9DC3E6" w:themeColor="accent1" w:themeTint="99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9DC3E6" w:themeColor="accent1" w:themeTint="99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让我们共同奔赴爱的半日之约～</w:t>
                      </w:r>
                    </w:p>
                    <w:p w14:paraId="14E216A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70BED4"/>
                          <w:sz w:val="36"/>
                          <w:szCs w:val="44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777240</wp:posOffset>
            </wp:positionV>
            <wp:extent cx="7661275" cy="9123045"/>
            <wp:effectExtent l="0" t="0" r="4445" b="5715"/>
            <wp:wrapNone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1275" cy="912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1656715</wp:posOffset>
                </wp:positionV>
                <wp:extent cx="4800600" cy="191262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9855" y="1801495"/>
                          <a:ext cx="480060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5428E">
                            <w:pPr>
                              <w:jc w:val="center"/>
                              <w:rPr>
                                <w:rFonts w:hint="eastAsia" w:ascii="站酷小薇LOGO体" w:hAnsi="站酷小薇LOGO体" w:eastAsia="站酷小薇LOGO体" w:cs="站酷小薇LOGO体"/>
                                <w:color w:val="EC87A1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EC87A1"/>
                                <w:sz w:val="96"/>
                                <w:szCs w:val="160"/>
                                <w:lang w:val="en-US" w:eastAsia="zh-CN"/>
                              </w:rPr>
                              <w:t>邀请函</w:t>
                            </w:r>
                          </w:p>
                          <w:p w14:paraId="7D773F4E">
                            <w:pPr>
                              <w:jc w:val="center"/>
                              <w:rPr>
                                <w:rFonts w:hint="default" w:ascii="站酷小薇LOGO体" w:hAnsi="站酷小薇LOGO体" w:eastAsia="站酷小薇LOGO体" w:cs="站酷小薇LOGO体"/>
                                <w:color w:val="EC87A1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站酷小薇LOGO体" w:hAnsi="站酷小薇LOGO体" w:eastAsia="站酷小薇LOGO体" w:cs="站酷小薇LOGO体"/>
                                <w:color w:val="EC87A1"/>
                                <w:sz w:val="32"/>
                                <w:szCs w:val="32"/>
                                <w:lang w:val="en-US" w:eastAsia="zh-CN"/>
                              </w:rPr>
                              <w:t>2024年秋季家长半日开放活动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5pt;margin-top:130.45pt;height:150.6pt;width:378pt;z-index:251672576;mso-width-relative:page;mso-height-relative:page;" filled="f" stroked="f" coordsize="21600,21600" o:gfxdata="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Bki963AAAAAsBAAAPAAAA&#10;AAAAAAEAIAAAACIAAABkcnMvZG93bnJldi54bWxQSwECFAAUAAAACACHTuJASDMdEUoCAAB1BAAA&#10;DgAAAAAAAAABACAAAAAr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45428E">
                      <w:pPr>
                        <w:jc w:val="center"/>
                        <w:rPr>
                          <w:rFonts w:hint="eastAsia" w:ascii="站酷小薇LOGO体" w:hAnsi="站酷小薇LOGO体" w:eastAsia="站酷小薇LOGO体" w:cs="站酷小薇LOGO体"/>
                          <w:color w:val="EC87A1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EC87A1"/>
                          <w:sz w:val="96"/>
                          <w:szCs w:val="160"/>
                          <w:lang w:val="en-US" w:eastAsia="zh-CN"/>
                        </w:rPr>
                        <w:t>邀请函</w:t>
                      </w:r>
                    </w:p>
                    <w:p w14:paraId="7D773F4E">
                      <w:pPr>
                        <w:jc w:val="center"/>
                        <w:rPr>
                          <w:rFonts w:hint="default" w:ascii="站酷小薇LOGO体" w:hAnsi="站酷小薇LOGO体" w:eastAsia="站酷小薇LOGO体" w:cs="站酷小薇LOGO体"/>
                          <w:color w:val="EC87A1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站酷小薇LOGO体" w:hAnsi="站酷小薇LOGO体" w:eastAsia="站酷小薇LOGO体" w:cs="站酷小薇LOGO体"/>
                          <w:color w:val="EC87A1"/>
                          <w:sz w:val="32"/>
                          <w:szCs w:val="32"/>
                          <w:lang w:val="en-US" w:eastAsia="zh-CN"/>
                        </w:rPr>
                        <w:t>2024年秋季家长半日开放活动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8613140</wp:posOffset>
            </wp:positionV>
            <wp:extent cx="1828800" cy="2382520"/>
            <wp:effectExtent l="0" t="0" r="0" b="10160"/>
            <wp:wrapNone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6141085</wp:posOffset>
            </wp:positionH>
            <wp:positionV relativeFrom="paragraph">
              <wp:posOffset>8782050</wp:posOffset>
            </wp:positionV>
            <wp:extent cx="1685290" cy="2028190"/>
            <wp:effectExtent l="0" t="0" r="6350" b="13970"/>
            <wp:wrapNone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45720</wp:posOffset>
            </wp:positionV>
            <wp:extent cx="619760" cy="1851660"/>
            <wp:effectExtent l="0" t="0" r="5080" b="7620"/>
            <wp:wrapNone/>
            <wp:docPr id="18" name="图片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-38100</wp:posOffset>
            </wp:positionV>
            <wp:extent cx="701040" cy="1948180"/>
            <wp:effectExtent l="0" t="0" r="0" b="2540"/>
            <wp:wrapNone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-609600</wp:posOffset>
            </wp:positionV>
            <wp:extent cx="828040" cy="2128520"/>
            <wp:effectExtent l="0" t="0" r="10160" b="5080"/>
            <wp:wrapNone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6568440</wp:posOffset>
            </wp:positionH>
            <wp:positionV relativeFrom="paragraph">
              <wp:posOffset>-502920</wp:posOffset>
            </wp:positionV>
            <wp:extent cx="723900" cy="2014855"/>
            <wp:effectExtent l="0" t="0" r="7620" b="12065"/>
            <wp:wrapNone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9570720</wp:posOffset>
            </wp:positionV>
            <wp:extent cx="1785620" cy="918210"/>
            <wp:effectExtent l="0" t="0" r="58420" b="64770"/>
            <wp:wrapNone/>
            <wp:docPr id="6" name="图片 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0880000">
                      <a:off x="0" y="0"/>
                      <a:ext cx="178562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9882505</wp:posOffset>
            </wp:positionV>
            <wp:extent cx="1274445" cy="655320"/>
            <wp:effectExtent l="21590" t="28575" r="29845" b="47625"/>
            <wp:wrapNone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27444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9699625</wp:posOffset>
            </wp:positionV>
            <wp:extent cx="1296670" cy="666750"/>
            <wp:effectExtent l="3810" t="106045" r="0" b="172085"/>
            <wp:wrapNone/>
            <wp:docPr id="14" name="图片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500000">
                      <a:off x="0" y="0"/>
                      <a:ext cx="129667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670560</wp:posOffset>
            </wp:positionV>
            <wp:extent cx="1785620" cy="918210"/>
            <wp:effectExtent l="0" t="0" r="12700" b="11430"/>
            <wp:wrapNone/>
            <wp:docPr id="5" name="图片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30480</wp:posOffset>
            </wp:positionV>
            <wp:extent cx="1785620" cy="918210"/>
            <wp:effectExtent l="0" t="0" r="12700" b="11430"/>
            <wp:wrapNone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-45720</wp:posOffset>
                </wp:positionV>
                <wp:extent cx="8533765" cy="11717655"/>
                <wp:effectExtent l="0" t="0" r="635" b="19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155" y="344170"/>
                          <a:ext cx="8533765" cy="11717655"/>
                        </a:xfrm>
                        <a:prstGeom prst="rect">
                          <a:avLst/>
                        </a:prstGeom>
                        <a:solidFill>
                          <a:srgbClr val="ACD9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8pt;margin-top:-3.6pt;height:922.65pt;width:671.95pt;z-index:-251657216;v-text-anchor:middle;mso-width-relative:page;mso-height-relative:page;" fillcolor="#ACD9E6" filled="t" stroked="f" coordsize="21600,21600" o:gfxdata="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6CWlZ2QAAAAwBAAAPAAAAAAAAAAEAIAAAACIAAABk&#10;cnMvZG93bnJldi54bWxQSwECFAAUAAAACACHTuJA4mYCy3cCAADXBAAADgAAAAAAAAABACAAAAAo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637C9B-B1E8-482C-8CA8-10CC8428DF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E80F811-8466-492C-BD4D-0DBD44919B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FC5FAE9-9A63-4EAD-AD5E-B253393B00B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D9C1E6-4245-4AEF-94B2-21251879124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A0B532F-8DE3-4E71-8B26-7A348CFCD9E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4FE3270-E253-4423-BE0C-81AF63B4A041}"/>
  </w:font>
  <w:font w:name="站酷小薇LOGO体">
    <w:panose1 w:val="02010600010101010101"/>
    <w:charset w:val="86"/>
    <w:family w:val="auto"/>
    <w:pitch w:val="default"/>
    <w:sig w:usb0="A00002BF" w:usb1="184F6CFA" w:usb2="00000012" w:usb3="00000000" w:csb0="00040001" w:csb1="00000000"/>
    <w:embedRegular r:id="rId7" w:fontKey="{93504E20-9235-4AA2-9CA8-2D1D5C79FD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RiYWQ2MGY2ZDIwNTRhYTRhNmIzYTM5ZDIxNWJmNDMxIiwidXNlckNvdW50IjoxfQ=="/>
  </w:docVars>
  <w:rsids>
    <w:rsidRoot w:val="7DFFEBDD"/>
    <w:rsid w:val="465455A3"/>
    <w:rsid w:val="75FE0D97"/>
    <w:rsid w:val="7C8E0D7B"/>
    <w:rsid w:val="7DFFE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tman\Library\Containers\com.kingsoft.wpsoffice.mac\Data\.kingsoft\office6\templates\download\1ad32098-f9cc-4d31-9fb7-b797fc7136b5\&#21487;&#29233;&#21345;&#36890;&#30334;&#22825;&#23476;&#36992;&#35831;&#209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可爱卡通百天宴邀请函.docx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2024-12-02T15:02:00Z</dcterms:created>
  <dc:creator>莫莫兮露矣</dc:creator>
  <cp:lastModifiedBy>莫莫兮露矣</cp:lastModifiedBy>
  <dcterms:modified xsi:type="dcterms:W3CDTF">2024-12-05T00:21:34Z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998C1D6C90A8DD10875B4D6718D44556_41</vt:lpwstr>
  </property>
  <property fmtid="{D5CDD505-2E9C-101B-9397-08002B2CF9AE}" pid="4" name="KSOSaveFontToCloudKey">
    <vt:lpwstr>265389555_embed</vt:lpwstr>
  </property>
  <property fmtid="{D5CDD505-2E9C-101B-9397-08002B2CF9AE}" pid="5" name="KSOTemplateUUID">
    <vt:lpwstr>v1.0_mb_LPx4CqHpN+Ajda15AsPd3w==</vt:lpwstr>
  </property>
</Properties>
</file>